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NewsletterTable"/>
        <w:tblpPr w:leftFromText="180" w:rightFromText="180" w:vertAnchor="text" w:tblpY="1"/>
        <w:tblOverlap w:val="never"/>
        <w:tblW w:w="3220" w:type="pct"/>
        <w:tblLook w:val="0660" w:firstRow="1" w:lastRow="1" w:firstColumn="0" w:lastColumn="0" w:noHBand="1" w:noVBand="1"/>
        <w:tblDescription w:val="Title"/>
      </w:tblPr>
      <w:tblGrid>
        <w:gridCol w:w="6955"/>
      </w:tblGrid>
      <w:tr w:rsidR="006F4F4D" w:rsidRPr="006F4F4D" w14:paraId="78273CBD" w14:textId="77777777" w:rsidTr="007A2C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78273CBC" w14:textId="4C253E9F" w:rsidR="005D5BF5" w:rsidRPr="006F4F4D" w:rsidRDefault="005D5BF5" w:rsidP="007A2CC6">
            <w:pPr>
              <w:pStyle w:val="TableSpace"/>
              <w:rPr>
                <w:color w:val="auto"/>
              </w:rPr>
            </w:pPr>
            <w:permStart w:id="1173965470" w:edGrp="everyone"/>
            <w:permEnd w:id="1173965470"/>
          </w:p>
        </w:tc>
      </w:tr>
      <w:tr w:rsidR="006F4F4D" w:rsidRPr="006F4F4D" w14:paraId="78273CBF" w14:textId="77777777" w:rsidTr="007A2CC6">
        <w:tc>
          <w:tcPr>
            <w:tcW w:w="5000" w:type="pct"/>
          </w:tcPr>
          <w:p w14:paraId="6250BBCC" w14:textId="54A8A654" w:rsidR="0077403F" w:rsidRDefault="008919FF" w:rsidP="007A2CC6">
            <w:pPr>
              <w:pStyle w:val="Title"/>
              <w:ind w:left="0"/>
              <w:rPr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June 2026</w:t>
            </w:r>
            <w:r w:rsidR="00D01737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F54CC8">
              <w:rPr>
                <w:b/>
                <w:bCs/>
                <w:color w:val="auto"/>
                <w:sz w:val="24"/>
                <w:szCs w:val="24"/>
              </w:rPr>
              <w:t xml:space="preserve">- </w:t>
            </w:r>
            <w:r w:rsidR="00D01737">
              <w:rPr>
                <w:b/>
                <w:bCs/>
                <w:color w:val="auto"/>
                <w:sz w:val="24"/>
                <w:szCs w:val="24"/>
              </w:rPr>
              <w:t>Ma</w:t>
            </w:r>
            <w:r w:rsidR="00B34A6C" w:rsidRPr="00B34A6C">
              <w:rPr>
                <w:b/>
                <w:bCs/>
                <w:color w:val="auto"/>
                <w:sz w:val="24"/>
                <w:szCs w:val="24"/>
              </w:rPr>
              <w:t xml:space="preserve">ple Hills </w:t>
            </w:r>
            <w:r w:rsidR="00A131AB" w:rsidRPr="00B34A6C">
              <w:rPr>
                <w:b/>
                <w:bCs/>
                <w:color w:val="auto"/>
                <w:sz w:val="24"/>
                <w:szCs w:val="24"/>
              </w:rPr>
              <w:t xml:space="preserve">PTA </w:t>
            </w:r>
            <w:r w:rsidR="006F4F4D" w:rsidRPr="00B34A6C">
              <w:rPr>
                <w:b/>
                <w:bCs/>
                <w:color w:val="auto"/>
                <w:sz w:val="24"/>
                <w:szCs w:val="24"/>
              </w:rPr>
              <w:t>Newsletter</w:t>
            </w:r>
            <w:r w:rsidR="00190B1B">
              <w:rPr>
                <w:color w:val="auto"/>
                <w:sz w:val="24"/>
                <w:szCs w:val="24"/>
              </w:rPr>
              <w:t xml:space="preserve"> </w:t>
            </w:r>
          </w:p>
          <w:p w14:paraId="78273CBE" w14:textId="410BAC8B" w:rsidR="005D5BF5" w:rsidRPr="006F4F4D" w:rsidRDefault="008919FF" w:rsidP="007A2CC6">
            <w:pPr>
              <w:pStyle w:val="Title"/>
              <w:ind w:left="0"/>
              <w:rPr>
                <w:color w:val="auto"/>
              </w:rPr>
            </w:pPr>
            <w:r>
              <w:rPr>
                <w:color w:val="auto"/>
              </w:rPr>
              <w:t>One for the Books!</w:t>
            </w:r>
          </w:p>
        </w:tc>
      </w:tr>
      <w:tr w:rsidR="006F4F4D" w:rsidRPr="006F4F4D" w14:paraId="78273CC1" w14:textId="77777777" w:rsidTr="007A2CC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78273CC0" w14:textId="77B6A74F" w:rsidR="005D5BF5" w:rsidRPr="006F4F4D" w:rsidRDefault="005D5BF5" w:rsidP="007A2CC6">
            <w:pPr>
              <w:pStyle w:val="TableSpace"/>
              <w:rPr>
                <w:color w:val="auto"/>
              </w:rPr>
            </w:pPr>
          </w:p>
        </w:tc>
      </w:tr>
    </w:tbl>
    <w:p w14:paraId="476258C0" w14:textId="0CF45C1C" w:rsidR="001A0B47" w:rsidRPr="001A0B47" w:rsidRDefault="00506682" w:rsidP="001A0B47">
      <w:pPr>
        <w:pStyle w:val="Organization"/>
        <w:tabs>
          <w:tab w:val="center" w:pos="1825"/>
        </w:tabs>
        <w:spacing w:before="120" w:line="240" w:lineRule="auto"/>
        <w:ind w:left="0"/>
        <w:rPr>
          <w:noProof/>
        </w:rPr>
      </w:pPr>
      <w:permStart w:id="147542688" w:edGrp="everyone"/>
      <w:r>
        <w:rPr>
          <w:b/>
          <w:noProof/>
          <w:color w:val="auto"/>
          <w:u w:val="single"/>
        </w:rPr>
        <mc:AlternateContent>
          <mc:Choice Requires="wps">
            <w:drawing>
              <wp:anchor distT="0" distB="0" distL="114300" distR="114300" simplePos="0" relativeHeight="251692040" behindDoc="0" locked="0" layoutInCell="1" allowOverlap="1" wp14:anchorId="3E22B096" wp14:editId="463B736E">
                <wp:simplePos x="0" y="0"/>
                <wp:positionH relativeFrom="column">
                  <wp:posOffset>3771900</wp:posOffset>
                </wp:positionH>
                <wp:positionV relativeFrom="paragraph">
                  <wp:posOffset>5623560</wp:posOffset>
                </wp:positionV>
                <wp:extent cx="3337560" cy="3756660"/>
                <wp:effectExtent l="0" t="0" r="15240" b="15240"/>
                <wp:wrapNone/>
                <wp:docPr id="58775429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7560" cy="3756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95CB66" w14:textId="40032B9B" w:rsidR="0051680A" w:rsidRPr="00C72250" w:rsidRDefault="0051680A" w:rsidP="00C72250">
                            <w:pPr>
                              <w:spacing w:before="0"/>
                              <w:ind w:left="0"/>
                              <w:rPr>
                                <w:sz w:val="21"/>
                                <w:szCs w:val="21"/>
                              </w:rPr>
                            </w:pPr>
                            <w:r w:rsidRPr="003C735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Message from our incoming PTA President for the 2026-2027 school year.</w:t>
                            </w:r>
                            <w:r>
                              <w:br/>
                            </w:r>
                            <w:r w:rsidR="005E193D">
                              <w:rPr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C72250">
                              <w:rPr>
                                <w:sz w:val="21"/>
                                <w:szCs w:val="21"/>
                              </w:rPr>
                              <w:t>I’m Kirby White, the incoming PTA President. My family has lived in the Maple Hills neighborhood for four years, and our daughter, Macie, just finished a wonderful kindergarten year with Mrs. Kardong.</w:t>
                            </w:r>
                            <w:r w:rsidRPr="00C72250">
                              <w:rPr>
                                <w:sz w:val="21"/>
                                <w:szCs w:val="21"/>
                              </w:rPr>
                              <w:br/>
                            </w:r>
                            <w:r w:rsidR="005E193D">
                              <w:rPr>
                                <w:sz w:val="21"/>
                                <w:szCs w:val="21"/>
                              </w:rPr>
                              <w:t xml:space="preserve">    </w:t>
                            </w:r>
                            <w:r w:rsidRPr="00C72250">
                              <w:rPr>
                                <w:sz w:val="21"/>
                                <w:szCs w:val="21"/>
                              </w:rPr>
                              <w:t xml:space="preserve">Even though we are relatively new to the school, </w:t>
                            </w:r>
                            <w:proofErr w:type="gramStart"/>
                            <w:r w:rsidRPr="00C72250">
                              <w:rPr>
                                <w:sz w:val="21"/>
                                <w:szCs w:val="21"/>
                              </w:rPr>
                              <w:t>it is clear that this</w:t>
                            </w:r>
                            <w:proofErr w:type="gramEnd"/>
                            <w:r w:rsidRPr="00C72250">
                              <w:rPr>
                                <w:sz w:val="21"/>
                                <w:szCs w:val="21"/>
                              </w:rPr>
                              <w:t xml:space="preserve"> is a special community, and I am excited to be a part of it. I’m looking forward to a great year focused on bringing Maple Hills families together, providing resources to enrich the curriculum and school experience, getting more dads involved, and advocating for more support for our teachers.</w:t>
                            </w:r>
                          </w:p>
                          <w:p w14:paraId="493CA664" w14:textId="57CD678D" w:rsidR="00506682" w:rsidRPr="00C72250" w:rsidRDefault="00506682">
                            <w:pPr>
                              <w:ind w:left="0"/>
                              <w:rPr>
                                <w:sz w:val="21"/>
                                <w:szCs w:val="21"/>
                              </w:rPr>
                            </w:pPr>
                            <w:r w:rsidRPr="00C72250">
                              <w:rPr>
                                <w:sz w:val="21"/>
                                <w:szCs w:val="21"/>
                              </w:rPr>
                              <w:t>Kirby White</w:t>
                            </w:r>
                            <w:r w:rsidR="00C72250" w:rsidRPr="00C72250">
                              <w:rPr>
                                <w:sz w:val="21"/>
                                <w:szCs w:val="21"/>
                              </w:rPr>
                              <w:br/>
                            </w:r>
                            <w:r w:rsidR="00F070AB">
                              <w:rPr>
                                <w:sz w:val="21"/>
                                <w:szCs w:val="21"/>
                              </w:rPr>
                              <w:t>(</w:t>
                            </w:r>
                            <w:r w:rsidR="00C72250">
                              <w:rPr>
                                <w:sz w:val="21"/>
                                <w:szCs w:val="21"/>
                              </w:rPr>
                              <w:t>I</w:t>
                            </w:r>
                            <w:r w:rsidR="00C72250" w:rsidRPr="00C72250">
                              <w:rPr>
                                <w:sz w:val="21"/>
                                <w:szCs w:val="21"/>
                              </w:rPr>
                              <w:t>ncoming</w:t>
                            </w:r>
                            <w:r w:rsidR="00F070AB">
                              <w:rPr>
                                <w:sz w:val="21"/>
                                <w:szCs w:val="21"/>
                              </w:rPr>
                              <w:t>)</w:t>
                            </w:r>
                            <w:r w:rsidR="00C72250" w:rsidRPr="00C72250">
                              <w:rPr>
                                <w:sz w:val="21"/>
                                <w:szCs w:val="21"/>
                              </w:rPr>
                              <w:t xml:space="preserve"> Maple Hills PTA P</w:t>
                            </w:r>
                            <w:r w:rsidR="00C72250">
                              <w:rPr>
                                <w:sz w:val="21"/>
                                <w:szCs w:val="21"/>
                              </w:rPr>
                              <w:t>r</w:t>
                            </w:r>
                            <w:r w:rsidR="00C72250" w:rsidRPr="00C72250">
                              <w:rPr>
                                <w:sz w:val="21"/>
                                <w:szCs w:val="21"/>
                              </w:rPr>
                              <w:t>esident</w:t>
                            </w:r>
                            <w:r w:rsidR="00C72250">
                              <w:rPr>
                                <w:sz w:val="21"/>
                                <w:szCs w:val="21"/>
                              </w:rPr>
                              <w:br/>
                            </w:r>
                            <w:r w:rsidR="005E193D" w:rsidRPr="005E193D">
                              <w:rPr>
                                <w:sz w:val="21"/>
                                <w:szCs w:val="21"/>
                              </w:rPr>
                              <w:t>maplehillsptapresident@gmail.com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2B09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97pt;margin-top:442.8pt;width:262.8pt;height:295.8pt;z-index:251692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" fillcolor="white [3201]" strokeweight=".5pt">
                <v:textbox>
                  <w:txbxContent>
                    <w:p w14:paraId="6C95CB66" w14:textId="40032B9B" w:rsidR="0051680A" w:rsidRPr="00C72250" w:rsidRDefault="0051680A" w:rsidP="00C72250">
                      <w:pPr>
                        <w:spacing w:before="0"/>
                        <w:ind w:left="0"/>
                        <w:rPr>
                          <w:sz w:val="21"/>
                          <w:szCs w:val="21"/>
                        </w:rPr>
                      </w:pPr>
                      <w:r w:rsidRPr="003C7359">
                        <w:rPr>
                          <w:b/>
                          <w:bCs/>
                          <w:sz w:val="24"/>
                          <w:szCs w:val="24"/>
                        </w:rPr>
                        <w:t>Message from our incoming PTA President for the 2026-2027 school year.</w:t>
                      </w:r>
                      <w:r>
                        <w:br/>
                      </w:r>
                      <w:r w:rsidR="005E193D">
                        <w:rPr>
                          <w:sz w:val="21"/>
                          <w:szCs w:val="21"/>
                        </w:rPr>
                        <w:t xml:space="preserve">    </w:t>
                      </w:r>
                      <w:r w:rsidRPr="00C72250">
                        <w:rPr>
                          <w:sz w:val="21"/>
                          <w:szCs w:val="21"/>
                        </w:rPr>
                        <w:t>I’m Kirby White, the incoming PTA President. My family has lived in the Maple Hills neighborhood for four years, and our daughter, Macie, just finished a wonderful kindergarten year with Mrs. Kardong.</w:t>
                      </w:r>
                      <w:r w:rsidRPr="00C72250">
                        <w:rPr>
                          <w:sz w:val="21"/>
                          <w:szCs w:val="21"/>
                        </w:rPr>
                        <w:br/>
                      </w:r>
                      <w:r w:rsidR="005E193D">
                        <w:rPr>
                          <w:sz w:val="21"/>
                          <w:szCs w:val="21"/>
                        </w:rPr>
                        <w:t xml:space="preserve">    </w:t>
                      </w:r>
                      <w:r w:rsidRPr="00C72250">
                        <w:rPr>
                          <w:sz w:val="21"/>
                          <w:szCs w:val="21"/>
                        </w:rPr>
                        <w:t xml:space="preserve">Even though we are relatively new to the school, </w:t>
                      </w:r>
                      <w:proofErr w:type="gramStart"/>
                      <w:r w:rsidRPr="00C72250">
                        <w:rPr>
                          <w:sz w:val="21"/>
                          <w:szCs w:val="21"/>
                        </w:rPr>
                        <w:t>it is clear that this</w:t>
                      </w:r>
                      <w:proofErr w:type="gramEnd"/>
                      <w:r w:rsidRPr="00C72250">
                        <w:rPr>
                          <w:sz w:val="21"/>
                          <w:szCs w:val="21"/>
                        </w:rPr>
                        <w:t xml:space="preserve"> is a special community, and I am excited to be a part of it. I’m looking forward to a great year focused on bringing Maple Hills families together, providing resources to enrich the curriculum and school experience, getting more dads involved, and advocating for more support for our teachers.</w:t>
                      </w:r>
                    </w:p>
                    <w:p w14:paraId="493CA664" w14:textId="57CD678D" w:rsidR="00506682" w:rsidRPr="00C72250" w:rsidRDefault="00506682">
                      <w:pPr>
                        <w:ind w:left="0"/>
                        <w:rPr>
                          <w:sz w:val="21"/>
                          <w:szCs w:val="21"/>
                        </w:rPr>
                      </w:pPr>
                      <w:r w:rsidRPr="00C72250">
                        <w:rPr>
                          <w:sz w:val="21"/>
                          <w:szCs w:val="21"/>
                        </w:rPr>
                        <w:t>Kirby White</w:t>
                      </w:r>
                      <w:r w:rsidR="00C72250" w:rsidRPr="00C72250">
                        <w:rPr>
                          <w:sz w:val="21"/>
                          <w:szCs w:val="21"/>
                        </w:rPr>
                        <w:br/>
                      </w:r>
                      <w:r w:rsidR="00F070AB">
                        <w:rPr>
                          <w:sz w:val="21"/>
                          <w:szCs w:val="21"/>
                        </w:rPr>
                        <w:t>(</w:t>
                      </w:r>
                      <w:r w:rsidR="00C72250">
                        <w:rPr>
                          <w:sz w:val="21"/>
                          <w:szCs w:val="21"/>
                        </w:rPr>
                        <w:t>I</w:t>
                      </w:r>
                      <w:r w:rsidR="00C72250" w:rsidRPr="00C72250">
                        <w:rPr>
                          <w:sz w:val="21"/>
                          <w:szCs w:val="21"/>
                        </w:rPr>
                        <w:t>ncoming</w:t>
                      </w:r>
                      <w:r w:rsidR="00F070AB">
                        <w:rPr>
                          <w:sz w:val="21"/>
                          <w:szCs w:val="21"/>
                        </w:rPr>
                        <w:t>)</w:t>
                      </w:r>
                      <w:r w:rsidR="00C72250" w:rsidRPr="00C72250">
                        <w:rPr>
                          <w:sz w:val="21"/>
                          <w:szCs w:val="21"/>
                        </w:rPr>
                        <w:t xml:space="preserve"> Maple Hills PTA P</w:t>
                      </w:r>
                      <w:r w:rsidR="00C72250">
                        <w:rPr>
                          <w:sz w:val="21"/>
                          <w:szCs w:val="21"/>
                        </w:rPr>
                        <w:t>r</w:t>
                      </w:r>
                      <w:r w:rsidR="00C72250" w:rsidRPr="00C72250">
                        <w:rPr>
                          <w:sz w:val="21"/>
                          <w:szCs w:val="21"/>
                        </w:rPr>
                        <w:t>esident</w:t>
                      </w:r>
                      <w:r w:rsidR="00C72250">
                        <w:rPr>
                          <w:sz w:val="21"/>
                          <w:szCs w:val="21"/>
                        </w:rPr>
                        <w:br/>
                      </w:r>
                      <w:r w:rsidR="005E193D" w:rsidRPr="005E193D">
                        <w:rPr>
                          <w:sz w:val="21"/>
                          <w:szCs w:val="21"/>
                        </w:rPr>
                        <w:t>maplehillsptapresident@gmail.com</w:t>
                      </w:r>
                    </w:p>
                  </w:txbxContent>
                </v:textbox>
              </v:shape>
            </w:pict>
          </mc:Fallback>
        </mc:AlternateContent>
      </w:r>
      <w:r w:rsidRPr="002D2249">
        <w:rPr>
          <w:b/>
          <w:noProof/>
          <w:color w:val="auto"/>
          <w:u w:val="single"/>
        </w:rPr>
        <mc:AlternateContent>
          <mc:Choice Requires="wps">
            <w:drawing>
              <wp:anchor distT="45720" distB="45720" distL="114300" distR="114300" simplePos="0" relativeHeight="251678728" behindDoc="1" locked="0" layoutInCell="1" allowOverlap="1" wp14:anchorId="671AC188" wp14:editId="1BC4738F">
                <wp:simplePos x="0" y="0"/>
                <wp:positionH relativeFrom="column">
                  <wp:posOffset>4373880</wp:posOffset>
                </wp:positionH>
                <wp:positionV relativeFrom="paragraph">
                  <wp:posOffset>1973580</wp:posOffset>
                </wp:positionV>
                <wp:extent cx="2499360" cy="3528060"/>
                <wp:effectExtent l="0" t="0" r="15240" b="15240"/>
                <wp:wrapTight wrapText="bothSides">
                  <wp:wrapPolygon edited="0">
                    <wp:start x="0" y="0"/>
                    <wp:lineTo x="0" y="21577"/>
                    <wp:lineTo x="21567" y="21577"/>
                    <wp:lineTo x="21567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352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1BF5C" w14:textId="0BE71350" w:rsidR="00580826" w:rsidRDefault="00580826" w:rsidP="00F1488D">
                            <w:pPr>
                              <w:pStyle w:val="Photo"/>
                              <w:spacing w:before="120" w:after="120"/>
                              <w:ind w:left="180"/>
                              <w:rPr>
                                <w:b/>
                                <w:color w:val="auto"/>
                                <w:u w:val="single"/>
                              </w:rPr>
                            </w:pPr>
                          </w:p>
                          <w:p w14:paraId="626E4C16" w14:textId="6A9A33A2" w:rsidR="00F1488D" w:rsidRDefault="00F1488D" w:rsidP="00F1488D">
                            <w:pPr>
                              <w:pStyle w:val="Photo"/>
                              <w:spacing w:before="120" w:after="120"/>
                              <w:ind w:left="180"/>
                              <w:rPr>
                                <w:b/>
                                <w:color w:val="auto"/>
                                <w:u w:val="single"/>
                              </w:rPr>
                            </w:pPr>
                            <w:r w:rsidRPr="008F104E">
                              <w:rPr>
                                <w:b/>
                                <w:color w:val="auto"/>
                                <w:u w:val="single"/>
                              </w:rPr>
                              <w:t xml:space="preserve">Important </w:t>
                            </w:r>
                            <w:r w:rsidR="00E0052D">
                              <w:rPr>
                                <w:b/>
                                <w:color w:val="auto"/>
                                <w:u w:val="single"/>
                              </w:rPr>
                              <w:t xml:space="preserve">PTA Event </w:t>
                            </w:r>
                            <w:r w:rsidRPr="008F104E">
                              <w:rPr>
                                <w:b/>
                                <w:color w:val="auto"/>
                                <w:u w:val="single"/>
                              </w:rPr>
                              <w:t>Dates</w:t>
                            </w:r>
                          </w:p>
                          <w:p w14:paraId="7C0EB2D7" w14:textId="026E0844" w:rsidR="003C7146" w:rsidRDefault="008919FF" w:rsidP="00EF4F7B">
                            <w:pPr>
                              <w:spacing w:line="240" w:lineRule="auto"/>
                              <w:ind w:left="18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June </w:t>
                            </w:r>
                            <w:r w:rsidR="00446067">
                              <w:rPr>
                                <w:b/>
                                <w:bCs/>
                                <w:color w:val="000000" w:themeColor="text1"/>
                              </w:rPr>
                              <w:t>12</w:t>
                            </w:r>
                            <w:r w:rsidR="00F1488D" w:rsidRPr="008F104E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446067">
                              <w:t>Fifth Grade Promotion</w:t>
                            </w:r>
                          </w:p>
                          <w:p w14:paraId="68427B3E" w14:textId="5F485777" w:rsidR="00446067" w:rsidRPr="00EF4F7B" w:rsidRDefault="00446067" w:rsidP="00446067">
                            <w:pPr>
                              <w:spacing w:line="240" w:lineRule="auto"/>
                              <w:ind w:left="18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June </w:t>
                            </w:r>
                            <w:r w:rsidR="004677F3">
                              <w:rPr>
                                <w:b/>
                                <w:bCs/>
                                <w:color w:val="000000" w:themeColor="text1"/>
                              </w:rPr>
                              <w:t>14</w:t>
                            </w:r>
                            <w:r w:rsidRPr="008F104E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 w:rsidR="004677F3">
                              <w:t>Tacoma Rainiers Baseball Game</w:t>
                            </w:r>
                          </w:p>
                          <w:p w14:paraId="755062A5" w14:textId="4DC5A2F2" w:rsidR="004677F3" w:rsidRPr="00EF4F7B" w:rsidRDefault="004677F3" w:rsidP="004677F3">
                            <w:pPr>
                              <w:spacing w:line="240" w:lineRule="auto"/>
                              <w:ind w:left="180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June </w:t>
                            </w:r>
                            <w:r w:rsidR="001835D7">
                              <w:rPr>
                                <w:b/>
                                <w:bCs/>
                                <w:color w:val="000000" w:themeColor="text1"/>
                              </w:rPr>
                              <w:t>16</w:t>
                            </w:r>
                            <w:r w:rsidRPr="008F104E">
                              <w:rPr>
                                <w:b/>
                                <w:bCs/>
                                <w:color w:val="000000" w:themeColor="text1"/>
                              </w:rPr>
                              <w:br/>
                            </w:r>
                            <w:r>
                              <w:t>Last Day of school</w:t>
                            </w:r>
                          </w:p>
                          <w:p w14:paraId="29B5C825" w14:textId="0C2FE541" w:rsidR="00A46FBF" w:rsidRDefault="00535513" w:rsidP="00A46FBF">
                            <w:pPr>
                              <w:spacing w:line="240" w:lineRule="auto"/>
                              <w:ind w:left="180"/>
                            </w:pPr>
                            <w:r w:rsidRPr="007E29D3">
                              <w:rPr>
                                <w:b/>
                                <w:bCs/>
                              </w:rPr>
                              <w:t>August 12</w:t>
                            </w:r>
                            <w:r w:rsidR="002E4CCA">
                              <w:br/>
                              <w:t xml:space="preserve">Kinder Play Date </w:t>
                            </w:r>
                            <w:r w:rsidR="00A46FBF">
                              <w:t>|</w:t>
                            </w:r>
                            <w:r w:rsidR="002E4CCA">
                              <w:t xml:space="preserve"> </w:t>
                            </w:r>
                            <w:r w:rsidR="00A46FBF">
                              <w:t xml:space="preserve">4:00PM </w:t>
                            </w:r>
                            <w:r w:rsidR="002E4CCA">
                              <w:t>Maple Hills Park</w:t>
                            </w:r>
                            <w:r w:rsidR="00A46FBF">
                              <w:t xml:space="preserve"> </w:t>
                            </w:r>
                          </w:p>
                          <w:p w14:paraId="19A03274" w14:textId="70555D5C" w:rsidR="00A46FBF" w:rsidRPr="00A46FBF" w:rsidRDefault="00A46FBF" w:rsidP="00A46FBF">
                            <w:pPr>
                              <w:spacing w:line="240" w:lineRule="auto"/>
                              <w:ind w:left="180"/>
                            </w:pPr>
                            <w:r>
                              <w:rPr>
                                <w:b/>
                                <w:bCs/>
                              </w:rPr>
                              <w:t>August 18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t xml:space="preserve">Kinder Play Date | </w:t>
                            </w:r>
                            <w:r w:rsidR="00506682">
                              <w:t xml:space="preserve">6:00PM </w:t>
                            </w:r>
                            <w:r>
                              <w:t>Maple Hills Elementary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AC188" id="Text Box 2" o:spid="_x0000_s1027" type="#_x0000_t202" style="position:absolute;margin-left:344.4pt;margin-top:155.4pt;width:196.8pt;height:277.8pt;z-index:-251637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">
                <v:textbox>
                  <w:txbxContent>
                    <w:p w14:paraId="7251BF5C" w14:textId="0BE71350" w:rsidR="00580826" w:rsidRDefault="00580826" w:rsidP="00F1488D">
                      <w:pPr>
                        <w:pStyle w:val="Photo"/>
                        <w:spacing w:before="120" w:after="120"/>
                        <w:ind w:left="180"/>
                        <w:rPr>
                          <w:b/>
                          <w:color w:val="auto"/>
                          <w:u w:val="single"/>
                        </w:rPr>
                      </w:pPr>
                    </w:p>
                    <w:p w14:paraId="626E4C16" w14:textId="6A9A33A2" w:rsidR="00F1488D" w:rsidRDefault="00F1488D" w:rsidP="00F1488D">
                      <w:pPr>
                        <w:pStyle w:val="Photo"/>
                        <w:spacing w:before="120" w:after="120"/>
                        <w:ind w:left="180"/>
                        <w:rPr>
                          <w:b/>
                          <w:color w:val="auto"/>
                          <w:u w:val="single"/>
                        </w:rPr>
                      </w:pPr>
                      <w:r w:rsidRPr="008F104E">
                        <w:rPr>
                          <w:b/>
                          <w:color w:val="auto"/>
                          <w:u w:val="single"/>
                        </w:rPr>
                        <w:t xml:space="preserve">Important </w:t>
                      </w:r>
                      <w:r w:rsidR="00E0052D">
                        <w:rPr>
                          <w:b/>
                          <w:color w:val="auto"/>
                          <w:u w:val="single"/>
                        </w:rPr>
                        <w:t xml:space="preserve">PTA Event </w:t>
                      </w:r>
                      <w:r w:rsidRPr="008F104E">
                        <w:rPr>
                          <w:b/>
                          <w:color w:val="auto"/>
                          <w:u w:val="single"/>
                        </w:rPr>
                        <w:t>Dates</w:t>
                      </w:r>
                    </w:p>
                    <w:p w14:paraId="7C0EB2D7" w14:textId="026E0844" w:rsidR="003C7146" w:rsidRDefault="008919FF" w:rsidP="00EF4F7B">
                      <w:pPr>
                        <w:spacing w:line="240" w:lineRule="auto"/>
                        <w:ind w:left="180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June </w:t>
                      </w:r>
                      <w:r w:rsidR="00446067">
                        <w:rPr>
                          <w:b/>
                          <w:bCs/>
                          <w:color w:val="000000" w:themeColor="text1"/>
                        </w:rPr>
                        <w:t>12</w:t>
                      </w:r>
                      <w:r w:rsidR="00F1488D" w:rsidRPr="008F104E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="00446067">
                        <w:t>Fifth Grade Promotion</w:t>
                      </w:r>
                    </w:p>
                    <w:p w14:paraId="68427B3E" w14:textId="5F485777" w:rsidR="00446067" w:rsidRPr="00EF4F7B" w:rsidRDefault="00446067" w:rsidP="00446067">
                      <w:pPr>
                        <w:spacing w:line="240" w:lineRule="auto"/>
                        <w:ind w:left="180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June </w:t>
                      </w:r>
                      <w:r w:rsidR="004677F3">
                        <w:rPr>
                          <w:b/>
                          <w:bCs/>
                          <w:color w:val="000000" w:themeColor="text1"/>
                        </w:rPr>
                        <w:t>14</w:t>
                      </w:r>
                      <w:r w:rsidRPr="008F104E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 w:rsidR="004677F3">
                        <w:t>Tacoma Rainiers Baseball Game</w:t>
                      </w:r>
                    </w:p>
                    <w:p w14:paraId="755062A5" w14:textId="4DC5A2F2" w:rsidR="004677F3" w:rsidRPr="00EF4F7B" w:rsidRDefault="004677F3" w:rsidP="004677F3">
                      <w:pPr>
                        <w:spacing w:line="240" w:lineRule="auto"/>
                        <w:ind w:left="180"/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June </w:t>
                      </w:r>
                      <w:r w:rsidR="001835D7">
                        <w:rPr>
                          <w:b/>
                          <w:bCs/>
                          <w:color w:val="000000" w:themeColor="text1"/>
                        </w:rPr>
                        <w:t>16</w:t>
                      </w:r>
                      <w:r w:rsidRPr="008F104E">
                        <w:rPr>
                          <w:b/>
                          <w:bCs/>
                          <w:color w:val="000000" w:themeColor="text1"/>
                        </w:rPr>
                        <w:br/>
                      </w:r>
                      <w:r>
                        <w:t>Last Day of school</w:t>
                      </w:r>
                    </w:p>
                    <w:p w14:paraId="29B5C825" w14:textId="0C2FE541" w:rsidR="00A46FBF" w:rsidRDefault="00535513" w:rsidP="00A46FBF">
                      <w:pPr>
                        <w:spacing w:line="240" w:lineRule="auto"/>
                        <w:ind w:left="180"/>
                      </w:pPr>
                      <w:r w:rsidRPr="007E29D3">
                        <w:rPr>
                          <w:b/>
                          <w:bCs/>
                        </w:rPr>
                        <w:t>August 12</w:t>
                      </w:r>
                      <w:r w:rsidR="002E4CCA">
                        <w:br/>
                        <w:t xml:space="preserve">Kinder Play Date </w:t>
                      </w:r>
                      <w:r w:rsidR="00A46FBF">
                        <w:t>|</w:t>
                      </w:r>
                      <w:r w:rsidR="002E4CCA">
                        <w:t xml:space="preserve"> </w:t>
                      </w:r>
                      <w:r w:rsidR="00A46FBF">
                        <w:t xml:space="preserve">4:00PM </w:t>
                      </w:r>
                      <w:r w:rsidR="002E4CCA">
                        <w:t>Maple Hills Park</w:t>
                      </w:r>
                      <w:r w:rsidR="00A46FBF">
                        <w:t xml:space="preserve"> </w:t>
                      </w:r>
                    </w:p>
                    <w:p w14:paraId="19A03274" w14:textId="70555D5C" w:rsidR="00A46FBF" w:rsidRPr="00A46FBF" w:rsidRDefault="00A46FBF" w:rsidP="00A46FBF">
                      <w:pPr>
                        <w:spacing w:line="240" w:lineRule="auto"/>
                        <w:ind w:left="180"/>
                      </w:pPr>
                      <w:r>
                        <w:rPr>
                          <w:b/>
                          <w:bCs/>
                        </w:rPr>
                        <w:t>August 18</w:t>
                      </w:r>
                      <w:r>
                        <w:rPr>
                          <w:b/>
                          <w:bCs/>
                        </w:rPr>
                        <w:br/>
                      </w:r>
                      <w:r>
                        <w:t xml:space="preserve">Kinder Play Date | </w:t>
                      </w:r>
                      <w:r w:rsidR="00506682">
                        <w:t xml:space="preserve">6:00PM </w:t>
                      </w:r>
                      <w:r>
                        <w:t>Maple Hills Elementary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29D3">
        <w:rPr>
          <w:noProof/>
        </w:rPr>
        <w:drawing>
          <wp:anchor distT="0" distB="0" distL="114300" distR="114300" simplePos="0" relativeHeight="251693064" behindDoc="1" locked="0" layoutInCell="1" allowOverlap="1" wp14:anchorId="2A5D2158" wp14:editId="08306B20">
            <wp:simplePos x="0" y="0"/>
            <wp:positionH relativeFrom="column">
              <wp:posOffset>4823460</wp:posOffset>
            </wp:positionH>
            <wp:positionV relativeFrom="paragraph">
              <wp:posOffset>0</wp:posOffset>
            </wp:positionV>
            <wp:extent cx="1775460" cy="1816117"/>
            <wp:effectExtent l="0" t="0" r="0" b="0"/>
            <wp:wrapTight wrapText="bothSides">
              <wp:wrapPolygon edited="0">
                <wp:start x="9039" y="0"/>
                <wp:lineTo x="7185" y="680"/>
                <wp:lineTo x="2086" y="3399"/>
                <wp:lineTo x="1854" y="4305"/>
                <wp:lineTo x="0" y="7703"/>
                <wp:lineTo x="0" y="12688"/>
                <wp:lineTo x="464" y="14954"/>
                <wp:lineTo x="3245" y="19032"/>
                <wp:lineTo x="8112" y="21298"/>
                <wp:lineTo x="13210" y="21298"/>
                <wp:lineTo x="14137" y="21071"/>
                <wp:lineTo x="18077" y="19032"/>
                <wp:lineTo x="20858" y="14954"/>
                <wp:lineTo x="21322" y="12915"/>
                <wp:lineTo x="21322" y="7703"/>
                <wp:lineTo x="19468" y="3399"/>
                <wp:lineTo x="14369" y="680"/>
                <wp:lineTo x="12515" y="0"/>
                <wp:lineTo x="9039" y="0"/>
              </wp:wrapPolygon>
            </wp:wrapTight>
            <wp:docPr id="1660918205" name="Picture 7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34023" name="Picture 7" descr="A black background with white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460" cy="1816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47542688"/>
      <w:r w:rsidR="00CC1612">
        <w:rPr>
          <w:b/>
          <w:color w:val="auto"/>
          <w:sz w:val="56"/>
          <w:szCs w:val="56"/>
        </w:rPr>
        <w:t>The Chi</w:t>
      </w:r>
      <w:r w:rsidR="00990C5B">
        <w:rPr>
          <w:b/>
          <w:color w:val="auto"/>
          <w:sz w:val="56"/>
          <w:szCs w:val="56"/>
        </w:rPr>
        <w:t>rp!</w:t>
      </w:r>
      <w:r w:rsidR="00D313EA" w:rsidRPr="00D313EA">
        <w:rPr>
          <w:noProof/>
        </w:rPr>
        <w:t xml:space="preserve"> </w:t>
      </w:r>
    </w:p>
    <w:tbl>
      <w:tblPr>
        <w:tblStyle w:val="TableGrid"/>
        <w:tblpPr w:leftFromText="180" w:rightFromText="180" w:vertAnchor="text" w:horzAnchor="page" w:tblpX="550" w:tblpY="239"/>
        <w:tblW w:w="58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5F5F5"/>
        <w:tblLook w:val="04A0" w:firstRow="1" w:lastRow="0" w:firstColumn="1" w:lastColumn="0" w:noHBand="0" w:noVBand="1"/>
      </w:tblPr>
      <w:tblGrid>
        <w:gridCol w:w="5850"/>
      </w:tblGrid>
      <w:tr w:rsidR="00633D6E" w14:paraId="4D15F0EB" w14:textId="77777777" w:rsidTr="0051680A">
        <w:trPr>
          <w:trHeight w:val="3593"/>
        </w:trPr>
        <w:tc>
          <w:tcPr>
            <w:tcW w:w="5850" w:type="dxa"/>
            <w:shd w:val="clear" w:color="auto" w:fill="F5F5F5"/>
          </w:tcPr>
          <w:p w14:paraId="2ADDEA87" w14:textId="77777777" w:rsidR="005B6FF5" w:rsidRPr="005B6FF5" w:rsidRDefault="005B6FF5" w:rsidP="005B6FF5">
            <w:pPr>
              <w:pStyle w:val="ContactInfo"/>
            </w:pPr>
            <w:r w:rsidRPr="005B6FF5">
              <w:t>As we wrap up another incredible school year, I want to extend my heartfelt thanks to our entire school community. Serving as PTA President for the past two years has been a positive experience I'll never forget. I am continually inspired by the generosity and dedication of our families, staff, teachers, and volunteers. Together, we've built meaningful connections, supported enriching programs, and created memorable experiences for our students. </w:t>
            </w:r>
          </w:p>
          <w:p w14:paraId="1E7B15FC" w14:textId="77777777" w:rsidR="005B6FF5" w:rsidRPr="003C7359" w:rsidRDefault="005B6FF5" w:rsidP="005B6FF5">
            <w:pPr>
              <w:pStyle w:val="ContactInfo"/>
              <w:rPr>
                <w:sz w:val="16"/>
                <w:szCs w:val="16"/>
              </w:rPr>
            </w:pPr>
          </w:p>
          <w:p w14:paraId="73072F53" w14:textId="3998988C" w:rsidR="005B6FF5" w:rsidRPr="005B6FF5" w:rsidRDefault="005B6FF5" w:rsidP="005B6FF5">
            <w:pPr>
              <w:pStyle w:val="ContactInfo"/>
            </w:pPr>
            <w:r w:rsidRPr="005B6FF5">
              <w:t xml:space="preserve">A </w:t>
            </w:r>
            <w:proofErr w:type="gramStart"/>
            <w:r w:rsidRPr="005B6FF5">
              <w:t>personal</w:t>
            </w:r>
            <w:proofErr w:type="gramEnd"/>
            <w:r w:rsidRPr="005B6FF5">
              <w:t xml:space="preserve"> shout out and thank you to </w:t>
            </w:r>
            <w:proofErr w:type="gramStart"/>
            <w:r w:rsidRPr="005B6FF5">
              <w:t>all of</w:t>
            </w:r>
            <w:proofErr w:type="gramEnd"/>
            <w:r w:rsidRPr="005B6FF5">
              <w:t xml:space="preserve"> our PTA Awards nominees for outstanding volunteerism and advocacy this year: Jessica Webb, Darcie Kardong, Ken Brunell, Yaz Armstrong, Devon Dea</w:t>
            </w:r>
            <w:r w:rsidR="007E29D3">
              <w:t>t</w:t>
            </w:r>
            <w:r w:rsidRPr="005B6FF5">
              <w:t xml:space="preserve">on, Alyssa Kawamoto, Anne Krauser, Amber Bryant, </w:t>
            </w:r>
            <w:r w:rsidR="007E29D3">
              <w:t>Ashley</w:t>
            </w:r>
            <w:r w:rsidRPr="005B6FF5">
              <w:t xml:space="preserve"> Grassley, Catherine Disney, Lisa Lecoq, George Nowik, Michela Crawford, Jennifer </w:t>
            </w:r>
            <w:proofErr w:type="gramStart"/>
            <w:r w:rsidRPr="005B6FF5">
              <w:t xml:space="preserve">Cook, </w:t>
            </w:r>
            <w:r w:rsidR="007E29D3">
              <w:t xml:space="preserve"> and</w:t>
            </w:r>
            <w:proofErr w:type="gramEnd"/>
            <w:r w:rsidR="007E29D3">
              <w:t xml:space="preserve"> </w:t>
            </w:r>
            <w:r w:rsidRPr="005B6FF5">
              <w:t>Jodi Tutor.</w:t>
            </w:r>
          </w:p>
          <w:p w14:paraId="75AF67A1" w14:textId="77777777" w:rsidR="005B6FF5" w:rsidRPr="003C7359" w:rsidRDefault="005B6FF5" w:rsidP="005B6FF5">
            <w:pPr>
              <w:pStyle w:val="ContactInfo"/>
              <w:rPr>
                <w:sz w:val="16"/>
                <w:szCs w:val="16"/>
              </w:rPr>
            </w:pPr>
          </w:p>
          <w:p w14:paraId="65277BA7" w14:textId="2C8DAFE1" w:rsidR="005B6FF5" w:rsidRDefault="005B6FF5" w:rsidP="005B6FF5">
            <w:pPr>
              <w:pStyle w:val="ContactInfo"/>
            </w:pPr>
            <w:r w:rsidRPr="005B6FF5">
              <w:t>As I step away from this role and welcome a new PTA President and Executive Board, I do so with great confidence and excitement for what lies ahead. Thank you for your partnership, encouragement, and countless contributions over the past two years. It has truly taken a village, and I am grateful to have been part of such a remarkable one. Wishing everyone a wonderful summer and I'll see you around next year!</w:t>
            </w:r>
          </w:p>
          <w:p w14:paraId="6AB89BFC" w14:textId="77777777" w:rsidR="0051680A" w:rsidRPr="003C7359" w:rsidRDefault="0051680A" w:rsidP="005B6FF5">
            <w:pPr>
              <w:pStyle w:val="ContactInfo"/>
              <w:rPr>
                <w:sz w:val="16"/>
                <w:szCs w:val="16"/>
              </w:rPr>
            </w:pPr>
          </w:p>
          <w:p w14:paraId="52B556B1" w14:textId="407B0C24" w:rsidR="0051680A" w:rsidRDefault="0051680A" w:rsidP="005B6FF5">
            <w:pPr>
              <w:pStyle w:val="ContactInfo"/>
            </w:pPr>
            <w:r>
              <w:t>Heather Stiles</w:t>
            </w:r>
          </w:p>
          <w:p w14:paraId="36E367E8" w14:textId="15652140" w:rsidR="00C25112" w:rsidRPr="00633D6E" w:rsidRDefault="0051680A" w:rsidP="0051680A">
            <w:pPr>
              <w:pStyle w:val="ContactInfo"/>
            </w:pPr>
            <w:r>
              <w:t xml:space="preserve">Maple Hills Elementary </w:t>
            </w:r>
            <w:r w:rsidR="00F070AB">
              <w:t xml:space="preserve">(Outgoing) </w:t>
            </w:r>
            <w:r>
              <w:t>PTA President</w:t>
            </w:r>
          </w:p>
        </w:tc>
      </w:tr>
    </w:tbl>
    <w:tbl>
      <w:tblPr>
        <w:tblStyle w:val="TableGrid"/>
        <w:tblW w:w="10800" w:type="dxa"/>
        <w:tblInd w:w="-3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C1754B" w14:paraId="3570B760" w14:textId="77777777" w:rsidTr="00B95A3F">
        <w:trPr>
          <w:trHeight w:val="5700"/>
        </w:trPr>
        <w:tc>
          <w:tcPr>
            <w:tcW w:w="1080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</w:tcPr>
          <w:p w14:paraId="19C005DD" w14:textId="77777777" w:rsidR="00750254" w:rsidRDefault="00A12B4E" w:rsidP="00D62132">
            <w:pPr>
              <w:pStyle w:val="BodyText"/>
              <w:spacing w:before="120"/>
              <w:jc w:val="center"/>
              <w:rPr>
                <w:sz w:val="22"/>
                <w:szCs w:val="22"/>
              </w:rPr>
            </w:pPr>
            <w:r w:rsidRPr="000A6E95">
              <w:rPr>
                <w:b/>
                <w:bCs/>
                <w:sz w:val="28"/>
                <w:szCs w:val="28"/>
              </w:rPr>
              <w:lastRenderedPageBreak/>
              <w:t>202</w:t>
            </w:r>
            <w:r w:rsidR="003B3A87" w:rsidRPr="000A6E95">
              <w:rPr>
                <w:b/>
                <w:bCs/>
                <w:sz w:val="28"/>
                <w:szCs w:val="28"/>
              </w:rPr>
              <w:t xml:space="preserve">6-2027 PTA Elected </w:t>
            </w:r>
            <w:r w:rsidR="001835D7">
              <w:rPr>
                <w:b/>
                <w:bCs/>
                <w:sz w:val="28"/>
                <w:szCs w:val="28"/>
              </w:rPr>
              <w:t>Board Members</w:t>
            </w:r>
            <w:r w:rsidR="001835D7">
              <w:rPr>
                <w:b/>
                <w:bCs/>
                <w:sz w:val="28"/>
                <w:szCs w:val="28"/>
              </w:rPr>
              <w:br/>
            </w:r>
          </w:p>
          <w:p w14:paraId="6872000E" w14:textId="77777777" w:rsidR="00D62132" w:rsidRPr="00845B78" w:rsidRDefault="00D62132" w:rsidP="00D62132">
            <w:pPr>
              <w:pStyle w:val="BodyText"/>
              <w:spacing w:before="120"/>
              <w:rPr>
                <w:sz w:val="22"/>
                <w:szCs w:val="22"/>
              </w:rPr>
            </w:pPr>
            <w:r w:rsidRPr="00845B78">
              <w:rPr>
                <w:sz w:val="22"/>
                <w:szCs w:val="22"/>
              </w:rPr>
              <w:t xml:space="preserve">Thank you to everyone who participated in our recent PTA election! </w:t>
            </w:r>
          </w:p>
          <w:p w14:paraId="0006B825" w14:textId="35A3D012" w:rsidR="00D62132" w:rsidRPr="00845B78" w:rsidRDefault="00D62132" w:rsidP="00D62132">
            <w:pPr>
              <w:pStyle w:val="BodyText"/>
              <w:spacing w:before="120"/>
              <w:rPr>
                <w:sz w:val="22"/>
                <w:szCs w:val="22"/>
              </w:rPr>
            </w:pPr>
            <w:r w:rsidRPr="00845B78">
              <w:rPr>
                <w:sz w:val="22"/>
                <w:szCs w:val="22"/>
              </w:rPr>
              <w:t>We are excited to announce the elected board for the 2026–2027 school year:</w:t>
            </w:r>
          </w:p>
          <w:p w14:paraId="1CD31C77" w14:textId="77777777" w:rsidR="00D62132" w:rsidRPr="00845B78" w:rsidRDefault="00D62132" w:rsidP="00D62132">
            <w:pPr>
              <w:pStyle w:val="BodyText"/>
              <w:spacing w:before="120"/>
              <w:rPr>
                <w:sz w:val="22"/>
                <w:szCs w:val="22"/>
              </w:rPr>
            </w:pPr>
            <w:r w:rsidRPr="00845B78">
              <w:rPr>
                <w:sz w:val="22"/>
                <w:szCs w:val="22"/>
              </w:rPr>
              <w:t>• President: Kirby White</w:t>
            </w:r>
            <w:r w:rsidRPr="00845B78">
              <w:rPr>
                <w:sz w:val="22"/>
                <w:szCs w:val="22"/>
              </w:rPr>
              <w:br/>
              <w:t>• Vice President: Amanda Heinz</w:t>
            </w:r>
            <w:r w:rsidRPr="00845B78">
              <w:rPr>
                <w:sz w:val="22"/>
                <w:szCs w:val="22"/>
              </w:rPr>
              <w:br/>
              <w:t>• Secretary (Co): Erica Sweany &amp; Maggie Schulze</w:t>
            </w:r>
            <w:r w:rsidRPr="00845B78">
              <w:rPr>
                <w:sz w:val="22"/>
                <w:szCs w:val="22"/>
              </w:rPr>
              <w:br/>
              <w:t>• Treasurer: Rhett Hadman</w:t>
            </w:r>
          </w:p>
          <w:p w14:paraId="69F7BD79" w14:textId="77777777" w:rsidR="00D62132" w:rsidRPr="00845B78" w:rsidRDefault="00D62132" w:rsidP="00D62132">
            <w:pPr>
              <w:pStyle w:val="BodyText"/>
              <w:spacing w:before="120"/>
              <w:rPr>
                <w:sz w:val="22"/>
                <w:szCs w:val="22"/>
              </w:rPr>
            </w:pPr>
            <w:r w:rsidRPr="00845B78">
              <w:rPr>
                <w:sz w:val="22"/>
                <w:szCs w:val="22"/>
              </w:rPr>
              <w:t>A huge thank you to these individuals for stepping up and accepting their nominations, and to our entire community for your continued support of the PTA.</w:t>
            </w:r>
          </w:p>
          <w:p w14:paraId="2F15A366" w14:textId="77777777" w:rsidR="00845B78" w:rsidRPr="00845B78" w:rsidRDefault="00845B78" w:rsidP="00845B78">
            <w:pPr>
              <w:pStyle w:val="BodyText"/>
              <w:spacing w:before="120"/>
              <w:rPr>
                <w:sz w:val="22"/>
                <w:szCs w:val="22"/>
              </w:rPr>
            </w:pPr>
            <w:r w:rsidRPr="00845B78">
              <w:rPr>
                <w:sz w:val="22"/>
                <w:szCs w:val="22"/>
              </w:rPr>
              <w:t>We would also like to extend our sincere appreciation to our outgoing PTA Board members for their dedication, leadership, and countless volunteer hours in support of Maple Hills Elementary:</w:t>
            </w:r>
          </w:p>
          <w:p w14:paraId="6C2A3C5F" w14:textId="77777777" w:rsidR="00845B78" w:rsidRPr="00845B78" w:rsidRDefault="00845B78" w:rsidP="00845B78">
            <w:pPr>
              <w:pStyle w:val="BodyText"/>
              <w:spacing w:before="120"/>
              <w:rPr>
                <w:sz w:val="22"/>
                <w:szCs w:val="22"/>
              </w:rPr>
            </w:pPr>
            <w:r w:rsidRPr="00845B78">
              <w:rPr>
                <w:sz w:val="22"/>
                <w:szCs w:val="22"/>
              </w:rPr>
              <w:t>• Heather Stiles, President</w:t>
            </w:r>
            <w:r w:rsidRPr="00845B78">
              <w:rPr>
                <w:sz w:val="22"/>
                <w:szCs w:val="22"/>
              </w:rPr>
              <w:br/>
              <w:t>• Anne Krauser, Vice President</w:t>
            </w:r>
            <w:r w:rsidRPr="00845B78">
              <w:rPr>
                <w:sz w:val="22"/>
                <w:szCs w:val="22"/>
              </w:rPr>
              <w:br/>
              <w:t>• Stephanie Cryer, Treasurer</w:t>
            </w:r>
            <w:r w:rsidRPr="00845B78">
              <w:rPr>
                <w:sz w:val="22"/>
                <w:szCs w:val="22"/>
              </w:rPr>
              <w:br/>
              <w:t>• Jorgan Peadon, Secretary</w:t>
            </w:r>
          </w:p>
          <w:p w14:paraId="32359CB2" w14:textId="216EB26B" w:rsidR="00D62132" w:rsidRPr="00750254" w:rsidRDefault="00845B78" w:rsidP="00D62132">
            <w:pPr>
              <w:pStyle w:val="BodyText"/>
              <w:spacing w:before="120"/>
              <w:rPr>
                <w:sz w:val="22"/>
                <w:szCs w:val="22"/>
              </w:rPr>
            </w:pPr>
            <w:r w:rsidRPr="00845B78">
              <w:rPr>
                <w:sz w:val="22"/>
                <w:szCs w:val="22"/>
              </w:rPr>
              <w:t>Thank you for your service, commitment, and the positive impact you have made on our students, staff, and families.</w:t>
            </w:r>
          </w:p>
        </w:tc>
      </w:tr>
    </w:tbl>
    <w:p w14:paraId="2C867E98" w14:textId="42E182D4" w:rsidR="00915FF2" w:rsidRDefault="00034F17" w:rsidP="000009C8">
      <w:pPr>
        <w:pStyle w:val="ContactInfo"/>
        <w:spacing w:after="0"/>
        <w:rPr>
          <w:b/>
          <w:sz w:val="2"/>
        </w:rPr>
      </w:pPr>
      <w:permStart w:id="1141706627" w:edGrp="everyone"/>
      <w:r w:rsidRPr="00034F17">
        <w:rPr>
          <w:b/>
          <w:sz w:val="2"/>
        </w:rPr>
        <w:drawing>
          <wp:anchor distT="0" distB="0" distL="114300" distR="114300" simplePos="0" relativeHeight="251694088" behindDoc="0" locked="0" layoutInCell="1" allowOverlap="1" wp14:anchorId="6064E0F2" wp14:editId="0FEF45D5">
            <wp:simplePos x="0" y="0"/>
            <wp:positionH relativeFrom="column">
              <wp:posOffset>3837304</wp:posOffset>
            </wp:positionH>
            <wp:positionV relativeFrom="paragraph">
              <wp:posOffset>1932085</wp:posOffset>
            </wp:positionV>
            <wp:extent cx="1554480" cy="1271905"/>
            <wp:effectExtent l="190500" t="247650" r="198120" b="252095"/>
            <wp:wrapThrough wrapText="bothSides">
              <wp:wrapPolygon edited="0">
                <wp:start x="-623" y="257"/>
                <wp:lineTo x="-2096" y="984"/>
                <wp:lineTo x="-509" y="5784"/>
                <wp:lineTo x="-2227" y="6632"/>
                <wp:lineTo x="-640" y="11431"/>
                <wp:lineTo x="-2112" y="12159"/>
                <wp:lineTo x="-525" y="16958"/>
                <wp:lineTo x="-1507" y="17443"/>
                <wp:lineTo x="-1011" y="18942"/>
                <wp:lineTo x="1061" y="21757"/>
                <wp:lineTo x="20282" y="22034"/>
                <wp:lineTo x="22000" y="21186"/>
                <wp:lineTo x="21694" y="401"/>
                <wp:lineTo x="20702" y="-2599"/>
                <wp:lineTo x="17162" y="-2944"/>
                <wp:lineTo x="12253" y="-520"/>
                <wp:lineTo x="10666" y="-5319"/>
                <wp:lineTo x="359" y="-228"/>
                <wp:lineTo x="-623" y="257"/>
              </wp:wrapPolygon>
            </wp:wrapThrough>
            <wp:docPr id="1365091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09170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20277">
                      <a:off x="0" y="0"/>
                      <a:ext cx="155448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868">
        <w:rPr>
          <w:noProof/>
        </w:rPr>
        <mc:AlternateContent>
          <mc:Choice Requires="wps">
            <w:drawing>
              <wp:anchor distT="0" distB="0" distL="114300" distR="114300" simplePos="0" relativeHeight="251691016" behindDoc="0" locked="0" layoutInCell="1" allowOverlap="1" wp14:anchorId="2A7790A0" wp14:editId="06CCE195">
                <wp:simplePos x="0" y="0"/>
                <wp:positionH relativeFrom="column">
                  <wp:posOffset>-15240</wp:posOffset>
                </wp:positionH>
                <wp:positionV relativeFrom="paragraph">
                  <wp:posOffset>3543301</wp:posOffset>
                </wp:positionV>
                <wp:extent cx="6858000" cy="2087880"/>
                <wp:effectExtent l="0" t="0" r="19050" b="26670"/>
                <wp:wrapNone/>
                <wp:docPr id="163067233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087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9D3049" w14:textId="77777777" w:rsidR="00B95A3F" w:rsidRPr="00447795" w:rsidRDefault="00B95A3F" w:rsidP="007D686A">
                            <w:pPr>
                              <w:spacing w:before="0" w:after="120"/>
                              <w:ind w:left="0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bidi="en-US"/>
                              </w:rPr>
                            </w:pPr>
                            <w:r w:rsidRPr="00447795">
                              <w:rPr>
                                <w:rFonts w:ascii="Arial" w:eastAsia="Arial" w:hAnsi="Arial"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bidi="en-US"/>
                              </w:rPr>
                              <w:t>Recognition</w:t>
                            </w:r>
                          </w:p>
                          <w:p w14:paraId="6E17A4FF" w14:textId="2018E197" w:rsidR="00477CAE" w:rsidRPr="00477CAE" w:rsidRDefault="00477CAE" w:rsidP="00477CAE">
                            <w:pPr>
                              <w:ind w:left="0"/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</w:pPr>
                            <w:r w:rsidRPr="00993939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>We would also like to recognize the many volunteers serving as program and event chairs, including Amy St. Pierre (Book Fair), Stacey Field (Field Day),</w:t>
                            </w:r>
                            <w:r w:rsidR="00543B98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 xml:space="preserve"> Michelle Peadon (Glow Party),</w:t>
                            </w:r>
                            <w:r w:rsidRPr="00993939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 xml:space="preserve"> Sarah Ashbaugh &amp; Kelly Brunnell (5th Grade Celebration), Keira Avila (Popcorn Friday and Variety Show), Alexander Sheu (Watch D.O.G.S./Watch M.O.M.S.), </w:t>
                            </w:r>
                            <w:r w:rsidR="00AB4658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 xml:space="preserve">Zina </w:t>
                            </w:r>
                            <w:r w:rsidR="00C917FA" w:rsidRPr="00C917FA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>Shaughnessy</w:t>
                            </w:r>
                            <w:r w:rsidR="00AB4658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 xml:space="preserve"> (Pizza Bingo), </w:t>
                            </w:r>
                            <w:r w:rsidR="007D686A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>Jen Cook</w:t>
                            </w:r>
                            <w:r w:rsidRPr="00993939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 xml:space="preserve"> &amp; Jessica </w:t>
                            </w:r>
                            <w:r w:rsidR="007D686A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>Webb</w:t>
                            </w:r>
                            <w:r w:rsidRPr="00993939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 xml:space="preserve"> (Yearbook), </w:t>
                            </w:r>
                            <w:r w:rsidR="00506C3C" w:rsidRPr="00993939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>Natalie Anderson (Eagle Reader Program)</w:t>
                            </w:r>
                            <w:r w:rsidR="00EF5868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 xml:space="preserve">, all  the art docents in class each month, </w:t>
                            </w:r>
                            <w:r w:rsidRPr="00993939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>and the dozens of additional volunteers who support our students throughout the year.</w:t>
                            </w:r>
                            <w:r w:rsidR="00EF5868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 xml:space="preserve"> </w:t>
                            </w:r>
                            <w:r w:rsidR="00EF5868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br/>
                            </w:r>
                            <w:r w:rsidR="00EF5868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br/>
                            </w:r>
                            <w:r w:rsidRPr="00477CAE">
                              <w:rPr>
                                <w:rFonts w:ascii="Arial" w:eastAsia="Arial" w:hAnsi="Arial" w:cs="Arial"/>
                                <w:color w:val="auto"/>
                                <w:lang w:bidi="en-US"/>
                              </w:rPr>
                              <w:t>Whether you lead a committee, volunteer at an event, help in a classroom, or support behind the scenes, thank you for making Maple Hills such a special community.</w:t>
                            </w:r>
                          </w:p>
                          <w:p w14:paraId="23727592" w14:textId="77777777" w:rsidR="00C163D5" w:rsidRDefault="00C163D5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790A0" id="_x0000_s1028" type="#_x0000_t202" style="position:absolute;left:0;text-align:left;margin-left:-1.2pt;margin-top:279pt;width:540pt;height:164.4pt;z-index:251691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" fillcolor="white [3201]" strokeweight=".5pt">
                <v:textbox>
                  <w:txbxContent>
                    <w:p w14:paraId="7C9D3049" w14:textId="77777777" w:rsidR="00B95A3F" w:rsidRPr="00447795" w:rsidRDefault="00B95A3F" w:rsidP="007D686A">
                      <w:pPr>
                        <w:spacing w:before="0" w:after="120"/>
                        <w:ind w:left="0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auto"/>
                          <w:sz w:val="24"/>
                          <w:szCs w:val="24"/>
                          <w:lang w:bidi="en-US"/>
                        </w:rPr>
                      </w:pPr>
                      <w:r w:rsidRPr="00447795">
                        <w:rPr>
                          <w:rFonts w:ascii="Arial" w:eastAsia="Arial" w:hAnsi="Arial" w:cs="Arial"/>
                          <w:b/>
                          <w:bCs/>
                          <w:color w:val="auto"/>
                          <w:sz w:val="24"/>
                          <w:szCs w:val="24"/>
                          <w:lang w:bidi="en-US"/>
                        </w:rPr>
                        <w:t>Recognition</w:t>
                      </w:r>
                    </w:p>
                    <w:p w14:paraId="6E17A4FF" w14:textId="2018E197" w:rsidR="00477CAE" w:rsidRPr="00477CAE" w:rsidRDefault="00477CAE" w:rsidP="00477CAE">
                      <w:pPr>
                        <w:ind w:left="0"/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</w:pPr>
                      <w:r w:rsidRPr="00993939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>We would also like to recognize the many volunteers serving as program and event chairs, including Amy St. Pierre (Book Fair), Stacey Field (Field Day),</w:t>
                      </w:r>
                      <w:r w:rsidR="00543B98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 xml:space="preserve"> Michelle Peadon (Glow Party),</w:t>
                      </w:r>
                      <w:r w:rsidRPr="00993939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 xml:space="preserve"> Sarah Ashbaugh &amp; Kelly Brunnell (5th Grade Celebration), Keira Avila (Popcorn Friday and Variety Show), Alexander Sheu (Watch D.O.G.S./Watch M.O.M.S.), </w:t>
                      </w:r>
                      <w:r w:rsidR="00AB4658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 xml:space="preserve">Zina </w:t>
                      </w:r>
                      <w:r w:rsidR="00C917FA" w:rsidRPr="00C917FA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>Shaughnessy</w:t>
                      </w:r>
                      <w:r w:rsidR="00AB4658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 xml:space="preserve"> (Pizza Bingo), </w:t>
                      </w:r>
                      <w:r w:rsidR="007D686A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>Jen Cook</w:t>
                      </w:r>
                      <w:r w:rsidRPr="00993939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 xml:space="preserve"> &amp; Jessica </w:t>
                      </w:r>
                      <w:r w:rsidR="007D686A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>Webb</w:t>
                      </w:r>
                      <w:r w:rsidRPr="00993939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 xml:space="preserve"> (Yearbook), </w:t>
                      </w:r>
                      <w:r w:rsidR="00506C3C" w:rsidRPr="00993939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>Natalie Anderson (Eagle Reader Program)</w:t>
                      </w:r>
                      <w:r w:rsidR="00EF5868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 xml:space="preserve">, all  the art docents in class each month, </w:t>
                      </w:r>
                      <w:r w:rsidRPr="00993939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>and the dozens of additional volunteers who support our students throughout the year.</w:t>
                      </w:r>
                      <w:r w:rsidR="00EF5868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 xml:space="preserve"> </w:t>
                      </w:r>
                      <w:r w:rsidR="00EF5868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br/>
                      </w:r>
                      <w:r w:rsidR="00EF5868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br/>
                      </w:r>
                      <w:r w:rsidRPr="00477CAE">
                        <w:rPr>
                          <w:rFonts w:ascii="Arial" w:eastAsia="Arial" w:hAnsi="Arial" w:cs="Arial"/>
                          <w:color w:val="auto"/>
                          <w:lang w:bidi="en-US"/>
                        </w:rPr>
                        <w:t>Whether you lead a committee, volunteer at an event, help in a classroom, or support behind the scenes, thank you for making Maple Hills such a special community.</w:t>
                      </w:r>
                    </w:p>
                    <w:p w14:paraId="23727592" w14:textId="77777777" w:rsidR="00C163D5" w:rsidRDefault="00C163D5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993939"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062EBE00" wp14:editId="02CE8214">
                <wp:simplePos x="0" y="0"/>
                <wp:positionH relativeFrom="column">
                  <wp:posOffset>-15240</wp:posOffset>
                </wp:positionH>
                <wp:positionV relativeFrom="paragraph">
                  <wp:posOffset>175260</wp:posOffset>
                </wp:positionV>
                <wp:extent cx="6858000" cy="3307080"/>
                <wp:effectExtent l="0" t="0" r="19050" b="26670"/>
                <wp:wrapTight wrapText="bothSides">
                  <wp:wrapPolygon edited="0">
                    <wp:start x="0" y="0"/>
                    <wp:lineTo x="0" y="21650"/>
                    <wp:lineTo x="21600" y="21650"/>
                    <wp:lineTo x="21600" y="0"/>
                    <wp:lineTo x="0" y="0"/>
                  </wp:wrapPolygon>
                </wp:wrapTight>
                <wp:docPr id="866997968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307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574871" w14:textId="77777777" w:rsidR="00C30805" w:rsidRPr="00543B98" w:rsidRDefault="006B3196" w:rsidP="008E7414">
                            <w:pPr>
                              <w:pStyle w:val="BodyTex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D8369A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Fundraising Update</w:t>
                            </w:r>
                            <w:r w:rsidRPr="00D8369A"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2CA4416F" w14:textId="0781F8F0" w:rsidR="008E7414" w:rsidRPr="00EF5868" w:rsidRDefault="00440467" w:rsidP="00440467">
                            <w:pPr>
                              <w:pStyle w:val="BodyText"/>
                              <w:rPr>
                                <w:sz w:val="21"/>
                                <w:szCs w:val="21"/>
                              </w:rPr>
                            </w:pPr>
                            <w:r w:rsidRPr="00EF5868">
                              <w:rPr>
                                <w:sz w:val="21"/>
                                <w:szCs w:val="21"/>
                              </w:rPr>
                              <w:t xml:space="preserve">Our fundraising efforts this year were made possible through the incredible generosity and participation of our Maple Hills community. </w:t>
                            </w:r>
                            <w:proofErr w:type="gramStart"/>
                            <w:r w:rsidR="007810E3" w:rsidRPr="00EF5868">
                              <w:rPr>
                                <w:sz w:val="21"/>
                                <w:szCs w:val="21"/>
                              </w:rPr>
                              <w:t>In an effort to</w:t>
                            </w:r>
                            <w:proofErr w:type="gramEnd"/>
                            <w:r w:rsidR="007810E3" w:rsidRPr="00EF5868">
                              <w:rPr>
                                <w:sz w:val="21"/>
                                <w:szCs w:val="21"/>
                              </w:rPr>
                              <w:t xml:space="preserve"> move away from a fundraising auction and meet our annual budget, our goal was to raise $40,000</w:t>
                            </w:r>
                            <w:r w:rsidR="00D8369A" w:rsidRPr="00EF5868">
                              <w:rPr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Pr="00EF5868">
                              <w:rPr>
                                <w:sz w:val="21"/>
                                <w:szCs w:val="21"/>
                              </w:rPr>
                              <w:t>Through a variety of events and programs, we raised essential funds that helped support student enrichment, family engagement activities, classroom resources, and PTA-sponsored programs throughout the year. These successes would not have been possible without the dedication of our fundraising team. A special thank you to Fundraising Chair Alyssa Kawamoto and Co-Chair Amanda Williams for their leadership, creativity, and countless hours spent planning and coordinating fundraising opportunities that benefited our entire school community.</w:t>
                            </w:r>
                          </w:p>
                          <w:p w14:paraId="6E73320F" w14:textId="77777777" w:rsidR="00440467" w:rsidRPr="00EF5868" w:rsidRDefault="00440467" w:rsidP="00440467">
                            <w:pPr>
                              <w:pStyle w:val="BodyText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A198746" w14:textId="77777777" w:rsidR="00C30805" w:rsidRPr="00EF5868" w:rsidRDefault="00C30805" w:rsidP="0044046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EF5868">
                              <w:rPr>
                                <w:sz w:val="21"/>
                                <w:szCs w:val="21"/>
                              </w:rPr>
                              <w:t>Corporate matching - $9,000</w:t>
                            </w:r>
                          </w:p>
                          <w:p w14:paraId="10673038" w14:textId="77777777" w:rsidR="00C30805" w:rsidRPr="00EF5868" w:rsidRDefault="00C30805" w:rsidP="0044046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EF5868">
                              <w:rPr>
                                <w:sz w:val="21"/>
                                <w:szCs w:val="21"/>
                              </w:rPr>
                              <w:t>Restaurant Nights - $2,100</w:t>
                            </w:r>
                          </w:p>
                          <w:p w14:paraId="61B19920" w14:textId="77777777" w:rsidR="00C30805" w:rsidRPr="00EF5868" w:rsidRDefault="00C30805" w:rsidP="0044046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EF5868">
                              <w:rPr>
                                <w:sz w:val="21"/>
                                <w:szCs w:val="21"/>
                              </w:rPr>
                              <w:t>Game Tickets - $2,800</w:t>
                            </w:r>
                          </w:p>
                          <w:p w14:paraId="754C5715" w14:textId="77777777" w:rsidR="00C30805" w:rsidRPr="00EF5868" w:rsidRDefault="00C30805" w:rsidP="0044046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EF5868">
                              <w:rPr>
                                <w:sz w:val="21"/>
                                <w:szCs w:val="21"/>
                              </w:rPr>
                              <w:t>Adult Bingo Night - $2,600</w:t>
                            </w:r>
                          </w:p>
                          <w:p w14:paraId="0CB5C781" w14:textId="77777777" w:rsidR="00C30805" w:rsidRPr="00EF5868" w:rsidRDefault="00C30805" w:rsidP="0044046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EF5868">
                              <w:rPr>
                                <w:sz w:val="21"/>
                                <w:szCs w:val="21"/>
                              </w:rPr>
                              <w:t>Poinsettias and Flower Baskets - $1,500</w:t>
                            </w:r>
                          </w:p>
                          <w:p w14:paraId="34B3518B" w14:textId="77777777" w:rsidR="00C30805" w:rsidRPr="00EF5868" w:rsidRDefault="00C30805" w:rsidP="0044046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EF5868">
                              <w:rPr>
                                <w:sz w:val="21"/>
                                <w:szCs w:val="21"/>
                              </w:rPr>
                              <w:t>Eagle Spirit Wear - $1,000</w:t>
                            </w:r>
                          </w:p>
                          <w:p w14:paraId="5E4C0561" w14:textId="77777777" w:rsidR="00C30805" w:rsidRPr="00EF5868" w:rsidRDefault="00C30805" w:rsidP="0044046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EF5868">
                              <w:rPr>
                                <w:sz w:val="21"/>
                                <w:szCs w:val="21"/>
                              </w:rPr>
                              <w:t>Readathon - 18,500</w:t>
                            </w:r>
                          </w:p>
                          <w:p w14:paraId="76FEB190" w14:textId="6B89D68E" w:rsidR="0013470F" w:rsidRPr="00EF5868" w:rsidRDefault="00C30805" w:rsidP="00440467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rPr>
                                <w:sz w:val="21"/>
                                <w:szCs w:val="21"/>
                              </w:rPr>
                            </w:pPr>
                            <w:r w:rsidRPr="00EF5868">
                              <w:rPr>
                                <w:sz w:val="21"/>
                                <w:szCs w:val="21"/>
                              </w:rPr>
                              <w:t>Pizza Bingo - $1,650</w:t>
                            </w:r>
                          </w:p>
                          <w:p w14:paraId="11ABFC33" w14:textId="492CD93E" w:rsidR="00D8369A" w:rsidRPr="00EF5868" w:rsidRDefault="00D8369A" w:rsidP="00993939">
                            <w:pPr>
                              <w:pStyle w:val="BodyText"/>
                              <w:ind w:left="720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F5868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TOTAL</w:t>
                            </w:r>
                            <w:r w:rsidR="00993939" w:rsidRPr="00EF5868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…………$39,150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EBE00" id="Text Box 11" o:spid="_x0000_s1029" type="#_x0000_t202" style="position:absolute;left:0;text-align:left;margin-left:-1.2pt;margin-top:13.8pt;width:540pt;height:260.4pt;z-index:-251658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" fillcolor="white [3201]" strokeweight=".5pt">
                <v:textbox>
                  <w:txbxContent>
                    <w:p w14:paraId="69574871" w14:textId="77777777" w:rsidR="00C30805" w:rsidRPr="00543B98" w:rsidRDefault="006B3196" w:rsidP="008E7414">
                      <w:pPr>
                        <w:pStyle w:val="BodyTex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D8369A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Fundraising Update</w:t>
                      </w:r>
                      <w:r w:rsidRPr="00D8369A">
                        <w:rPr>
                          <w:sz w:val="28"/>
                          <w:szCs w:val="28"/>
                        </w:rPr>
                        <w:br/>
                      </w:r>
                    </w:p>
                    <w:p w14:paraId="2CA4416F" w14:textId="0781F8F0" w:rsidR="008E7414" w:rsidRPr="00EF5868" w:rsidRDefault="00440467" w:rsidP="00440467">
                      <w:pPr>
                        <w:pStyle w:val="BodyText"/>
                        <w:rPr>
                          <w:sz w:val="21"/>
                          <w:szCs w:val="21"/>
                        </w:rPr>
                      </w:pPr>
                      <w:r w:rsidRPr="00EF5868">
                        <w:rPr>
                          <w:sz w:val="21"/>
                          <w:szCs w:val="21"/>
                        </w:rPr>
                        <w:t xml:space="preserve">Our fundraising efforts this year were made possible through the incredible generosity and participation of our Maple Hills community. </w:t>
                      </w:r>
                      <w:proofErr w:type="gramStart"/>
                      <w:r w:rsidR="007810E3" w:rsidRPr="00EF5868">
                        <w:rPr>
                          <w:sz w:val="21"/>
                          <w:szCs w:val="21"/>
                        </w:rPr>
                        <w:t>In an effort to</w:t>
                      </w:r>
                      <w:proofErr w:type="gramEnd"/>
                      <w:r w:rsidR="007810E3" w:rsidRPr="00EF5868">
                        <w:rPr>
                          <w:sz w:val="21"/>
                          <w:szCs w:val="21"/>
                        </w:rPr>
                        <w:t xml:space="preserve"> move away from a fundraising auction and meet our annual budget, our goal was to raise $40,000</w:t>
                      </w:r>
                      <w:r w:rsidR="00D8369A" w:rsidRPr="00EF5868">
                        <w:rPr>
                          <w:sz w:val="21"/>
                          <w:szCs w:val="21"/>
                        </w:rPr>
                        <w:t xml:space="preserve">. </w:t>
                      </w:r>
                      <w:r w:rsidRPr="00EF5868">
                        <w:rPr>
                          <w:sz w:val="21"/>
                          <w:szCs w:val="21"/>
                        </w:rPr>
                        <w:t>Through a variety of events and programs, we raised essential funds that helped support student enrichment, family engagement activities, classroom resources, and PTA-sponsored programs throughout the year. These successes would not have been possible without the dedication of our fundraising team. A special thank you to Fundraising Chair Alyssa Kawamoto and Co-Chair Amanda Williams for their leadership, creativity, and countless hours spent planning and coordinating fundraising opportunities that benefited our entire school community.</w:t>
                      </w:r>
                    </w:p>
                    <w:p w14:paraId="6E73320F" w14:textId="77777777" w:rsidR="00440467" w:rsidRPr="00EF5868" w:rsidRDefault="00440467" w:rsidP="00440467">
                      <w:pPr>
                        <w:pStyle w:val="BodyText"/>
                        <w:rPr>
                          <w:sz w:val="21"/>
                          <w:szCs w:val="21"/>
                        </w:rPr>
                      </w:pPr>
                    </w:p>
                    <w:p w14:paraId="0A198746" w14:textId="77777777" w:rsidR="00C30805" w:rsidRPr="00EF5868" w:rsidRDefault="00C30805" w:rsidP="00440467">
                      <w:pPr>
                        <w:pStyle w:val="BodyText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EF5868">
                        <w:rPr>
                          <w:sz w:val="21"/>
                          <w:szCs w:val="21"/>
                        </w:rPr>
                        <w:t>Corporate matching - $9,000</w:t>
                      </w:r>
                    </w:p>
                    <w:p w14:paraId="10673038" w14:textId="77777777" w:rsidR="00C30805" w:rsidRPr="00EF5868" w:rsidRDefault="00C30805" w:rsidP="00440467">
                      <w:pPr>
                        <w:pStyle w:val="BodyText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EF5868">
                        <w:rPr>
                          <w:sz w:val="21"/>
                          <w:szCs w:val="21"/>
                        </w:rPr>
                        <w:t>Restaurant Nights - $2,100</w:t>
                      </w:r>
                    </w:p>
                    <w:p w14:paraId="61B19920" w14:textId="77777777" w:rsidR="00C30805" w:rsidRPr="00EF5868" w:rsidRDefault="00C30805" w:rsidP="00440467">
                      <w:pPr>
                        <w:pStyle w:val="BodyText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EF5868">
                        <w:rPr>
                          <w:sz w:val="21"/>
                          <w:szCs w:val="21"/>
                        </w:rPr>
                        <w:t>Game Tickets - $2,800</w:t>
                      </w:r>
                    </w:p>
                    <w:p w14:paraId="754C5715" w14:textId="77777777" w:rsidR="00C30805" w:rsidRPr="00EF5868" w:rsidRDefault="00C30805" w:rsidP="00440467">
                      <w:pPr>
                        <w:pStyle w:val="BodyText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EF5868">
                        <w:rPr>
                          <w:sz w:val="21"/>
                          <w:szCs w:val="21"/>
                        </w:rPr>
                        <w:t>Adult Bingo Night - $2,600</w:t>
                      </w:r>
                    </w:p>
                    <w:p w14:paraId="0CB5C781" w14:textId="77777777" w:rsidR="00C30805" w:rsidRPr="00EF5868" w:rsidRDefault="00C30805" w:rsidP="00440467">
                      <w:pPr>
                        <w:pStyle w:val="BodyText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EF5868">
                        <w:rPr>
                          <w:sz w:val="21"/>
                          <w:szCs w:val="21"/>
                        </w:rPr>
                        <w:t>Poinsettias and Flower Baskets - $1,500</w:t>
                      </w:r>
                    </w:p>
                    <w:p w14:paraId="34B3518B" w14:textId="77777777" w:rsidR="00C30805" w:rsidRPr="00EF5868" w:rsidRDefault="00C30805" w:rsidP="00440467">
                      <w:pPr>
                        <w:pStyle w:val="BodyText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EF5868">
                        <w:rPr>
                          <w:sz w:val="21"/>
                          <w:szCs w:val="21"/>
                        </w:rPr>
                        <w:t>Eagle Spirit Wear - $1,000</w:t>
                      </w:r>
                    </w:p>
                    <w:p w14:paraId="5E4C0561" w14:textId="77777777" w:rsidR="00C30805" w:rsidRPr="00EF5868" w:rsidRDefault="00C30805" w:rsidP="00440467">
                      <w:pPr>
                        <w:pStyle w:val="BodyText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EF5868">
                        <w:rPr>
                          <w:sz w:val="21"/>
                          <w:szCs w:val="21"/>
                        </w:rPr>
                        <w:t>Readathon - 18,500</w:t>
                      </w:r>
                    </w:p>
                    <w:p w14:paraId="76FEB190" w14:textId="6B89D68E" w:rsidR="0013470F" w:rsidRPr="00EF5868" w:rsidRDefault="00C30805" w:rsidP="00440467">
                      <w:pPr>
                        <w:pStyle w:val="BodyText"/>
                        <w:numPr>
                          <w:ilvl w:val="0"/>
                          <w:numId w:val="1"/>
                        </w:numPr>
                        <w:rPr>
                          <w:sz w:val="21"/>
                          <w:szCs w:val="21"/>
                        </w:rPr>
                      </w:pPr>
                      <w:r w:rsidRPr="00EF5868">
                        <w:rPr>
                          <w:sz w:val="21"/>
                          <w:szCs w:val="21"/>
                        </w:rPr>
                        <w:t>Pizza Bingo - $1,650</w:t>
                      </w:r>
                    </w:p>
                    <w:p w14:paraId="11ABFC33" w14:textId="492CD93E" w:rsidR="00D8369A" w:rsidRPr="00EF5868" w:rsidRDefault="00D8369A" w:rsidP="00993939">
                      <w:pPr>
                        <w:pStyle w:val="BodyText"/>
                        <w:ind w:left="720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 w:rsidRPr="00EF5868">
                        <w:rPr>
                          <w:b/>
                          <w:bCs/>
                          <w:sz w:val="21"/>
                          <w:szCs w:val="21"/>
                        </w:rPr>
                        <w:t>TOTAL</w:t>
                      </w:r>
                      <w:r w:rsidR="00993939" w:rsidRPr="00EF5868">
                        <w:rPr>
                          <w:b/>
                          <w:bCs/>
                          <w:sz w:val="21"/>
                          <w:szCs w:val="21"/>
                        </w:rPr>
                        <w:t>…………$39,150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ermEnd w:id="1141706627"/>
    </w:p>
    <w:p w14:paraId="1E034AF0" w14:textId="11CE5BB1" w:rsidR="00E97D14" w:rsidRPr="001F1FE1" w:rsidRDefault="005540CE" w:rsidP="00B95A3F">
      <w:pPr>
        <w:ind w:left="0"/>
      </w:pPr>
      <w:r w:rsidRPr="001F1FE1">
        <w:rPr>
          <w:b/>
          <w:bCs/>
        </w:rPr>
        <w:t xml:space="preserve">    </w:t>
      </w:r>
      <w:r w:rsidR="00C163D5">
        <w:rPr>
          <w:noProof/>
        </w:rPr>
        <mc:AlternateContent>
          <mc:Choice Requires="wps">
            <w:drawing>
              <wp:anchor distT="0" distB="0" distL="114300" distR="114300" simplePos="0" relativeHeight="251689992" behindDoc="0" locked="0" layoutInCell="1" allowOverlap="1" wp14:anchorId="1A0ABD35" wp14:editId="16F80629">
                <wp:simplePos x="0" y="0"/>
                <wp:positionH relativeFrom="column">
                  <wp:posOffset>-161925</wp:posOffset>
                </wp:positionH>
                <wp:positionV relativeFrom="paragraph">
                  <wp:posOffset>6391275</wp:posOffset>
                </wp:positionV>
                <wp:extent cx="3667760" cy="2209800"/>
                <wp:effectExtent l="0" t="0" r="27940" b="19050"/>
                <wp:wrapNone/>
                <wp:docPr id="861060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760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FED4BF" w14:textId="63782ACD" w:rsidR="0033325B" w:rsidRPr="004925BF" w:rsidRDefault="0033325B" w:rsidP="004925BF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4925BF">
                              <w:rPr>
                                <w:rFonts w:ascii="Segoe UI Emoji" w:hAnsi="Segoe UI Emoji" w:cs="Segoe UI Emoji"/>
                                <w:b/>
                                <w:bCs/>
                                <w:sz w:val="28"/>
                                <w:szCs w:val="28"/>
                              </w:rPr>
                              <w:t>🌸</w:t>
                            </w:r>
                            <w:r w:rsidRPr="004925B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06C3C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Kinder Play Dates</w:t>
                            </w:r>
                          </w:p>
                          <w:p w14:paraId="603467CB" w14:textId="71236940" w:rsidR="0033325B" w:rsidRDefault="0033325B" w:rsidP="0033325B">
                            <w:pPr>
                              <w:ind w:left="0"/>
                            </w:pPr>
                            <w:r w:rsidRPr="0033325B">
                              <w:t xml:space="preserve">Don’t miss </w:t>
                            </w:r>
                            <w:r w:rsidR="00506C3C">
                              <w:t>out on the upcoming Kinder Play dates!</w:t>
                            </w:r>
                          </w:p>
                          <w:p w14:paraId="1BDECD99" w14:textId="4F915070" w:rsidR="00506C3C" w:rsidRPr="0033325B" w:rsidRDefault="00506C3C" w:rsidP="0033325B">
                            <w:pPr>
                              <w:ind w:left="0"/>
                            </w:pPr>
                            <w:r>
                              <w:t>Follow us on Facebook or subscribe to our regular e-bulletins.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ABD35" id="Text Box 5" o:spid="_x0000_s1030" type="#_x0000_t202" style="position:absolute;margin-left:-12.75pt;margin-top:503.25pt;width:288.8pt;height:174pt;z-index:251689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" fillcolor="white [3201]" strokeweight=".5pt">
                <v:textbox>
                  <w:txbxContent>
                    <w:p w14:paraId="19FED4BF" w14:textId="63782ACD" w:rsidR="0033325B" w:rsidRPr="004925BF" w:rsidRDefault="0033325B" w:rsidP="004925BF">
                      <w:pPr>
                        <w:ind w:left="0"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4925BF">
                        <w:rPr>
                          <w:rFonts w:ascii="Segoe UI Emoji" w:hAnsi="Segoe UI Emoji" w:cs="Segoe UI Emoji"/>
                          <w:b/>
                          <w:bCs/>
                          <w:sz w:val="28"/>
                          <w:szCs w:val="28"/>
                        </w:rPr>
                        <w:t>🌸</w:t>
                      </w:r>
                      <w:r w:rsidRPr="004925B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06C3C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Kinder Play Dates</w:t>
                      </w:r>
                    </w:p>
                    <w:p w14:paraId="603467CB" w14:textId="71236940" w:rsidR="0033325B" w:rsidRDefault="0033325B" w:rsidP="0033325B">
                      <w:pPr>
                        <w:ind w:left="0"/>
                      </w:pPr>
                      <w:r w:rsidRPr="0033325B">
                        <w:t xml:space="preserve">Don’t miss </w:t>
                      </w:r>
                      <w:r w:rsidR="00506C3C">
                        <w:t>out on the upcoming Kinder Play dates!</w:t>
                      </w:r>
                    </w:p>
                    <w:p w14:paraId="1BDECD99" w14:textId="4F915070" w:rsidR="00506C3C" w:rsidRPr="0033325B" w:rsidRDefault="00506C3C" w:rsidP="0033325B">
                      <w:pPr>
                        <w:ind w:left="0"/>
                      </w:pPr>
                      <w:r>
                        <w:t>Follow us on Facebook or subscribe to our regular e-bulletins.</w:t>
                      </w:r>
                    </w:p>
                  </w:txbxContent>
                </v:textbox>
              </v:shape>
            </w:pict>
          </mc:Fallback>
        </mc:AlternateContent>
      </w:r>
      <w:r w:rsidR="00BB2228">
        <w:t xml:space="preserve">                </w:t>
      </w:r>
      <w:permStart w:id="1013777445" w:edGrp="everyone"/>
      <w:permEnd w:id="1013777445"/>
    </w:p>
    <w:sectPr w:rsidR="00E97D14" w:rsidRPr="001F1FE1" w:rsidSect="00C163D5">
      <w:type w:val="continuous"/>
      <w:pgSz w:w="12240" w:h="15840" w:code="1"/>
      <w:pgMar w:top="720" w:right="720" w:bottom="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56993" w14:textId="77777777" w:rsidR="00E044EC" w:rsidRDefault="00E044EC">
      <w:pPr>
        <w:spacing w:before="0" w:after="0" w:line="240" w:lineRule="auto"/>
      </w:pPr>
      <w:r>
        <w:separator/>
      </w:r>
    </w:p>
  </w:endnote>
  <w:endnote w:type="continuationSeparator" w:id="0">
    <w:p w14:paraId="2301A25D" w14:textId="77777777" w:rsidR="00E044EC" w:rsidRDefault="00E044EC">
      <w:pPr>
        <w:spacing w:before="0" w:after="0" w:line="240" w:lineRule="auto"/>
      </w:pPr>
      <w:r>
        <w:continuationSeparator/>
      </w:r>
    </w:p>
  </w:endnote>
  <w:endnote w:type="continuationNotice" w:id="1">
    <w:p w14:paraId="7C084943" w14:textId="77777777" w:rsidR="00E044EC" w:rsidRDefault="00E044E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87434" w14:textId="77777777" w:rsidR="00E044EC" w:rsidRDefault="00E044EC">
      <w:pPr>
        <w:spacing w:before="0" w:after="0" w:line="240" w:lineRule="auto"/>
      </w:pPr>
      <w:r>
        <w:separator/>
      </w:r>
    </w:p>
  </w:footnote>
  <w:footnote w:type="continuationSeparator" w:id="0">
    <w:p w14:paraId="6120B68D" w14:textId="77777777" w:rsidR="00E044EC" w:rsidRDefault="00E044EC">
      <w:pPr>
        <w:spacing w:before="0" w:after="0" w:line="240" w:lineRule="auto"/>
      </w:pPr>
      <w:r>
        <w:continuationSeparator/>
      </w:r>
    </w:p>
  </w:footnote>
  <w:footnote w:type="continuationNotice" w:id="1">
    <w:p w14:paraId="37682D72" w14:textId="77777777" w:rsidR="00E044EC" w:rsidRDefault="00E044EC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90B2C"/>
    <w:multiLevelType w:val="hybridMultilevel"/>
    <w:tmpl w:val="AEB87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9359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lignBordersAndEdges/>
  <w:proofState w:grammar="clean"/>
  <w:attachedTemplate r:id="rId1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AAC"/>
    <w:rsid w:val="000003E5"/>
    <w:rsid w:val="000009C8"/>
    <w:rsid w:val="000012D8"/>
    <w:rsid w:val="00001730"/>
    <w:rsid w:val="00001935"/>
    <w:rsid w:val="0000358E"/>
    <w:rsid w:val="000039A9"/>
    <w:rsid w:val="000112F3"/>
    <w:rsid w:val="0001274C"/>
    <w:rsid w:val="00012D38"/>
    <w:rsid w:val="000141CF"/>
    <w:rsid w:val="000147D5"/>
    <w:rsid w:val="0001638D"/>
    <w:rsid w:val="000177F5"/>
    <w:rsid w:val="00020782"/>
    <w:rsid w:val="00022A34"/>
    <w:rsid w:val="00023B2D"/>
    <w:rsid w:val="000279F1"/>
    <w:rsid w:val="00030097"/>
    <w:rsid w:val="00032232"/>
    <w:rsid w:val="00032A3B"/>
    <w:rsid w:val="00034B5C"/>
    <w:rsid w:val="00034F17"/>
    <w:rsid w:val="00042350"/>
    <w:rsid w:val="00046137"/>
    <w:rsid w:val="000475E8"/>
    <w:rsid w:val="00047F35"/>
    <w:rsid w:val="000519A5"/>
    <w:rsid w:val="000542C6"/>
    <w:rsid w:val="0005520E"/>
    <w:rsid w:val="00055A1A"/>
    <w:rsid w:val="00055D56"/>
    <w:rsid w:val="00060EF7"/>
    <w:rsid w:val="00061D66"/>
    <w:rsid w:val="00062383"/>
    <w:rsid w:val="00064083"/>
    <w:rsid w:val="000647ED"/>
    <w:rsid w:val="00064E65"/>
    <w:rsid w:val="00065993"/>
    <w:rsid w:val="00071C1D"/>
    <w:rsid w:val="00073E59"/>
    <w:rsid w:val="00073FCB"/>
    <w:rsid w:val="00074939"/>
    <w:rsid w:val="0007572C"/>
    <w:rsid w:val="00075BE5"/>
    <w:rsid w:val="00076DDA"/>
    <w:rsid w:val="0007759F"/>
    <w:rsid w:val="00077CB3"/>
    <w:rsid w:val="00081B96"/>
    <w:rsid w:val="00081F61"/>
    <w:rsid w:val="00083AFF"/>
    <w:rsid w:val="0008468B"/>
    <w:rsid w:val="00084CCD"/>
    <w:rsid w:val="00084FC0"/>
    <w:rsid w:val="0009192D"/>
    <w:rsid w:val="0009295D"/>
    <w:rsid w:val="00094E9E"/>
    <w:rsid w:val="00094ECB"/>
    <w:rsid w:val="00095367"/>
    <w:rsid w:val="00095C08"/>
    <w:rsid w:val="000A0FCE"/>
    <w:rsid w:val="000A2A68"/>
    <w:rsid w:val="000A57E4"/>
    <w:rsid w:val="000A6E95"/>
    <w:rsid w:val="000B0F04"/>
    <w:rsid w:val="000B35C1"/>
    <w:rsid w:val="000B411A"/>
    <w:rsid w:val="000B5E39"/>
    <w:rsid w:val="000B68A1"/>
    <w:rsid w:val="000B7B62"/>
    <w:rsid w:val="000C2816"/>
    <w:rsid w:val="000C3A00"/>
    <w:rsid w:val="000C402D"/>
    <w:rsid w:val="000C5348"/>
    <w:rsid w:val="000D1527"/>
    <w:rsid w:val="000D1E0A"/>
    <w:rsid w:val="000D62F7"/>
    <w:rsid w:val="000D7046"/>
    <w:rsid w:val="000E0079"/>
    <w:rsid w:val="000E19BD"/>
    <w:rsid w:val="000E29FD"/>
    <w:rsid w:val="000E3636"/>
    <w:rsid w:val="000E3CD0"/>
    <w:rsid w:val="000F0724"/>
    <w:rsid w:val="000F338B"/>
    <w:rsid w:val="000F4B31"/>
    <w:rsid w:val="000F5851"/>
    <w:rsid w:val="000F7D76"/>
    <w:rsid w:val="0010286D"/>
    <w:rsid w:val="00104A0C"/>
    <w:rsid w:val="00104EDB"/>
    <w:rsid w:val="00105C64"/>
    <w:rsid w:val="00106990"/>
    <w:rsid w:val="00110AD3"/>
    <w:rsid w:val="00110F4A"/>
    <w:rsid w:val="00114700"/>
    <w:rsid w:val="0012202D"/>
    <w:rsid w:val="001221F6"/>
    <w:rsid w:val="0012354D"/>
    <w:rsid w:val="00123930"/>
    <w:rsid w:val="00124949"/>
    <w:rsid w:val="00124FA3"/>
    <w:rsid w:val="001255C6"/>
    <w:rsid w:val="00125BFB"/>
    <w:rsid w:val="00126CEA"/>
    <w:rsid w:val="00130B8D"/>
    <w:rsid w:val="00131666"/>
    <w:rsid w:val="00133352"/>
    <w:rsid w:val="0013470F"/>
    <w:rsid w:val="00135B83"/>
    <w:rsid w:val="00140DEB"/>
    <w:rsid w:val="0014199C"/>
    <w:rsid w:val="001425C7"/>
    <w:rsid w:val="001454DF"/>
    <w:rsid w:val="00150C2D"/>
    <w:rsid w:val="00153A7B"/>
    <w:rsid w:val="0015447D"/>
    <w:rsid w:val="00155478"/>
    <w:rsid w:val="0015658B"/>
    <w:rsid w:val="00156DDB"/>
    <w:rsid w:val="00157748"/>
    <w:rsid w:val="00160769"/>
    <w:rsid w:val="0016112D"/>
    <w:rsid w:val="0016260E"/>
    <w:rsid w:val="00163703"/>
    <w:rsid w:val="00165797"/>
    <w:rsid w:val="00166A98"/>
    <w:rsid w:val="00170952"/>
    <w:rsid w:val="00171391"/>
    <w:rsid w:val="00172192"/>
    <w:rsid w:val="00172A53"/>
    <w:rsid w:val="001735B9"/>
    <w:rsid w:val="0017502B"/>
    <w:rsid w:val="00176B6A"/>
    <w:rsid w:val="00177108"/>
    <w:rsid w:val="001805E8"/>
    <w:rsid w:val="00180D85"/>
    <w:rsid w:val="00180E35"/>
    <w:rsid w:val="001835D7"/>
    <w:rsid w:val="001855DC"/>
    <w:rsid w:val="00185D9D"/>
    <w:rsid w:val="0018725B"/>
    <w:rsid w:val="00190B1B"/>
    <w:rsid w:val="00190FCD"/>
    <w:rsid w:val="001943A7"/>
    <w:rsid w:val="001953F3"/>
    <w:rsid w:val="001972F7"/>
    <w:rsid w:val="00197318"/>
    <w:rsid w:val="001974FD"/>
    <w:rsid w:val="001A0B47"/>
    <w:rsid w:val="001A112D"/>
    <w:rsid w:val="001A2D12"/>
    <w:rsid w:val="001A51AC"/>
    <w:rsid w:val="001A7886"/>
    <w:rsid w:val="001B0536"/>
    <w:rsid w:val="001B45AA"/>
    <w:rsid w:val="001B4B83"/>
    <w:rsid w:val="001B4DAE"/>
    <w:rsid w:val="001B7B92"/>
    <w:rsid w:val="001C4CAD"/>
    <w:rsid w:val="001C4FDB"/>
    <w:rsid w:val="001C50AE"/>
    <w:rsid w:val="001C5478"/>
    <w:rsid w:val="001C6C6A"/>
    <w:rsid w:val="001D02E5"/>
    <w:rsid w:val="001D14F5"/>
    <w:rsid w:val="001D3379"/>
    <w:rsid w:val="001D3AAC"/>
    <w:rsid w:val="001E145C"/>
    <w:rsid w:val="001E6A1D"/>
    <w:rsid w:val="001E7D9A"/>
    <w:rsid w:val="001F17C0"/>
    <w:rsid w:val="001F1FE1"/>
    <w:rsid w:val="001F2125"/>
    <w:rsid w:val="001F213C"/>
    <w:rsid w:val="001F4C0A"/>
    <w:rsid w:val="001F69BF"/>
    <w:rsid w:val="001F6BA1"/>
    <w:rsid w:val="00200385"/>
    <w:rsid w:val="00201EC8"/>
    <w:rsid w:val="00203B81"/>
    <w:rsid w:val="002058CD"/>
    <w:rsid w:val="00205942"/>
    <w:rsid w:val="00205C02"/>
    <w:rsid w:val="00206D35"/>
    <w:rsid w:val="00207B08"/>
    <w:rsid w:val="00207F68"/>
    <w:rsid w:val="002102E7"/>
    <w:rsid w:val="0021409E"/>
    <w:rsid w:val="00216855"/>
    <w:rsid w:val="0021691E"/>
    <w:rsid w:val="00216AD1"/>
    <w:rsid w:val="00217A32"/>
    <w:rsid w:val="002203D0"/>
    <w:rsid w:val="00221A37"/>
    <w:rsid w:val="002255E6"/>
    <w:rsid w:val="002259EB"/>
    <w:rsid w:val="00230191"/>
    <w:rsid w:val="002303B4"/>
    <w:rsid w:val="00230442"/>
    <w:rsid w:val="00232037"/>
    <w:rsid w:val="002327AB"/>
    <w:rsid w:val="00233B2F"/>
    <w:rsid w:val="00234834"/>
    <w:rsid w:val="00236A30"/>
    <w:rsid w:val="00236A92"/>
    <w:rsid w:val="00236F39"/>
    <w:rsid w:val="00240C25"/>
    <w:rsid w:val="0024169B"/>
    <w:rsid w:val="00241BC0"/>
    <w:rsid w:val="00241E57"/>
    <w:rsid w:val="00242C31"/>
    <w:rsid w:val="002464A4"/>
    <w:rsid w:val="00247D40"/>
    <w:rsid w:val="00253247"/>
    <w:rsid w:val="00253353"/>
    <w:rsid w:val="002552D0"/>
    <w:rsid w:val="00256049"/>
    <w:rsid w:val="002635AF"/>
    <w:rsid w:val="00267866"/>
    <w:rsid w:val="0027159E"/>
    <w:rsid w:val="00273ABA"/>
    <w:rsid w:val="00274BF9"/>
    <w:rsid w:val="0027544E"/>
    <w:rsid w:val="00276A08"/>
    <w:rsid w:val="00277954"/>
    <w:rsid w:val="00277996"/>
    <w:rsid w:val="00277B99"/>
    <w:rsid w:val="00277D3A"/>
    <w:rsid w:val="00277DC4"/>
    <w:rsid w:val="00281B3A"/>
    <w:rsid w:val="00284F66"/>
    <w:rsid w:val="002902ED"/>
    <w:rsid w:val="00291BE1"/>
    <w:rsid w:val="00292712"/>
    <w:rsid w:val="00294394"/>
    <w:rsid w:val="0029699C"/>
    <w:rsid w:val="00296F22"/>
    <w:rsid w:val="002A03A5"/>
    <w:rsid w:val="002A09AB"/>
    <w:rsid w:val="002A4BA0"/>
    <w:rsid w:val="002A6274"/>
    <w:rsid w:val="002B6116"/>
    <w:rsid w:val="002C0C22"/>
    <w:rsid w:val="002C0F10"/>
    <w:rsid w:val="002D067B"/>
    <w:rsid w:val="002D09F2"/>
    <w:rsid w:val="002D2249"/>
    <w:rsid w:val="002D27F0"/>
    <w:rsid w:val="002D2B1A"/>
    <w:rsid w:val="002D3934"/>
    <w:rsid w:val="002D4E43"/>
    <w:rsid w:val="002D5EEF"/>
    <w:rsid w:val="002D640B"/>
    <w:rsid w:val="002D64CC"/>
    <w:rsid w:val="002D6998"/>
    <w:rsid w:val="002D718B"/>
    <w:rsid w:val="002E4CCA"/>
    <w:rsid w:val="002E5CAC"/>
    <w:rsid w:val="002E7645"/>
    <w:rsid w:val="002F1C79"/>
    <w:rsid w:val="002F30D0"/>
    <w:rsid w:val="002F419D"/>
    <w:rsid w:val="002F4CAE"/>
    <w:rsid w:val="002F5AD6"/>
    <w:rsid w:val="002F5BAB"/>
    <w:rsid w:val="002F777E"/>
    <w:rsid w:val="00302D75"/>
    <w:rsid w:val="00304248"/>
    <w:rsid w:val="003044CD"/>
    <w:rsid w:val="00305D82"/>
    <w:rsid w:val="00306935"/>
    <w:rsid w:val="00307B1E"/>
    <w:rsid w:val="00307BFE"/>
    <w:rsid w:val="00310233"/>
    <w:rsid w:val="00310843"/>
    <w:rsid w:val="003120BE"/>
    <w:rsid w:val="00314B38"/>
    <w:rsid w:val="0032135B"/>
    <w:rsid w:val="003214CF"/>
    <w:rsid w:val="00322E2D"/>
    <w:rsid w:val="003235A1"/>
    <w:rsid w:val="003237C9"/>
    <w:rsid w:val="00323A27"/>
    <w:rsid w:val="0032631D"/>
    <w:rsid w:val="00327F52"/>
    <w:rsid w:val="0033325B"/>
    <w:rsid w:val="003340F6"/>
    <w:rsid w:val="003352A0"/>
    <w:rsid w:val="00335AE7"/>
    <w:rsid w:val="003369EA"/>
    <w:rsid w:val="00341BF1"/>
    <w:rsid w:val="00341E00"/>
    <w:rsid w:val="0034253B"/>
    <w:rsid w:val="0034310B"/>
    <w:rsid w:val="003431D1"/>
    <w:rsid w:val="0034540B"/>
    <w:rsid w:val="00350D49"/>
    <w:rsid w:val="00351C80"/>
    <w:rsid w:val="00352382"/>
    <w:rsid w:val="00354529"/>
    <w:rsid w:val="00354CD9"/>
    <w:rsid w:val="00361AAC"/>
    <w:rsid w:val="00362D8C"/>
    <w:rsid w:val="0036410D"/>
    <w:rsid w:val="003649CE"/>
    <w:rsid w:val="00366F26"/>
    <w:rsid w:val="00373707"/>
    <w:rsid w:val="0037674A"/>
    <w:rsid w:val="00377ACA"/>
    <w:rsid w:val="00380CCC"/>
    <w:rsid w:val="0038566E"/>
    <w:rsid w:val="00386529"/>
    <w:rsid w:val="00386692"/>
    <w:rsid w:val="003866D1"/>
    <w:rsid w:val="00387F67"/>
    <w:rsid w:val="00391EDA"/>
    <w:rsid w:val="003933FB"/>
    <w:rsid w:val="00396BCB"/>
    <w:rsid w:val="003A0D0F"/>
    <w:rsid w:val="003A1D9C"/>
    <w:rsid w:val="003A311C"/>
    <w:rsid w:val="003A33D4"/>
    <w:rsid w:val="003B1EB7"/>
    <w:rsid w:val="003B302F"/>
    <w:rsid w:val="003B3A87"/>
    <w:rsid w:val="003B4D78"/>
    <w:rsid w:val="003B5E15"/>
    <w:rsid w:val="003B6C5D"/>
    <w:rsid w:val="003B7E3F"/>
    <w:rsid w:val="003B7E68"/>
    <w:rsid w:val="003C38CB"/>
    <w:rsid w:val="003C6164"/>
    <w:rsid w:val="003C7146"/>
    <w:rsid w:val="003C7359"/>
    <w:rsid w:val="003C79EE"/>
    <w:rsid w:val="003D302C"/>
    <w:rsid w:val="003D39E0"/>
    <w:rsid w:val="003D3A95"/>
    <w:rsid w:val="003D63A5"/>
    <w:rsid w:val="003D679F"/>
    <w:rsid w:val="003D7ACE"/>
    <w:rsid w:val="003D7CFF"/>
    <w:rsid w:val="003D7F1F"/>
    <w:rsid w:val="003E0576"/>
    <w:rsid w:val="003E1050"/>
    <w:rsid w:val="003E3C83"/>
    <w:rsid w:val="003E3FF4"/>
    <w:rsid w:val="003E4FE2"/>
    <w:rsid w:val="003E7E23"/>
    <w:rsid w:val="003F1FDB"/>
    <w:rsid w:val="003F217F"/>
    <w:rsid w:val="003F271A"/>
    <w:rsid w:val="003F2B3F"/>
    <w:rsid w:val="003F55F9"/>
    <w:rsid w:val="003F65B7"/>
    <w:rsid w:val="003F6808"/>
    <w:rsid w:val="00400E79"/>
    <w:rsid w:val="004011B8"/>
    <w:rsid w:val="004044A9"/>
    <w:rsid w:val="00406ECF"/>
    <w:rsid w:val="00407B33"/>
    <w:rsid w:val="004109AB"/>
    <w:rsid w:val="00412857"/>
    <w:rsid w:val="00412984"/>
    <w:rsid w:val="00412E73"/>
    <w:rsid w:val="00413799"/>
    <w:rsid w:val="00416124"/>
    <w:rsid w:val="00422196"/>
    <w:rsid w:val="004247F1"/>
    <w:rsid w:val="0043076C"/>
    <w:rsid w:val="0043098B"/>
    <w:rsid w:val="00440467"/>
    <w:rsid w:val="004409C5"/>
    <w:rsid w:val="0044102F"/>
    <w:rsid w:val="004438FB"/>
    <w:rsid w:val="0044576A"/>
    <w:rsid w:val="00446067"/>
    <w:rsid w:val="00447209"/>
    <w:rsid w:val="00447795"/>
    <w:rsid w:val="00450D77"/>
    <w:rsid w:val="00451631"/>
    <w:rsid w:val="004539A9"/>
    <w:rsid w:val="0045641E"/>
    <w:rsid w:val="004572DD"/>
    <w:rsid w:val="004604CC"/>
    <w:rsid w:val="00461B68"/>
    <w:rsid w:val="0046361E"/>
    <w:rsid w:val="00463BEE"/>
    <w:rsid w:val="00465BC3"/>
    <w:rsid w:val="00465C06"/>
    <w:rsid w:val="0046735C"/>
    <w:rsid w:val="004677F3"/>
    <w:rsid w:val="00470F6C"/>
    <w:rsid w:val="00471EF9"/>
    <w:rsid w:val="00472381"/>
    <w:rsid w:val="004726C5"/>
    <w:rsid w:val="004726E6"/>
    <w:rsid w:val="00473A2B"/>
    <w:rsid w:val="00473FCD"/>
    <w:rsid w:val="00475FFE"/>
    <w:rsid w:val="00476643"/>
    <w:rsid w:val="00477CAE"/>
    <w:rsid w:val="0048301A"/>
    <w:rsid w:val="00483F87"/>
    <w:rsid w:val="00484E49"/>
    <w:rsid w:val="00486271"/>
    <w:rsid w:val="00490D6C"/>
    <w:rsid w:val="004925BF"/>
    <w:rsid w:val="00496451"/>
    <w:rsid w:val="00496CB9"/>
    <w:rsid w:val="0049762D"/>
    <w:rsid w:val="004A1D77"/>
    <w:rsid w:val="004A22F0"/>
    <w:rsid w:val="004A2F3F"/>
    <w:rsid w:val="004A7D71"/>
    <w:rsid w:val="004B0858"/>
    <w:rsid w:val="004B236F"/>
    <w:rsid w:val="004B2A11"/>
    <w:rsid w:val="004B471B"/>
    <w:rsid w:val="004B4BC6"/>
    <w:rsid w:val="004B70C8"/>
    <w:rsid w:val="004B7396"/>
    <w:rsid w:val="004C3696"/>
    <w:rsid w:val="004C4724"/>
    <w:rsid w:val="004C700D"/>
    <w:rsid w:val="004D0197"/>
    <w:rsid w:val="004D2B86"/>
    <w:rsid w:val="004D2D90"/>
    <w:rsid w:val="004D3157"/>
    <w:rsid w:val="004D3445"/>
    <w:rsid w:val="004D4C8D"/>
    <w:rsid w:val="004D76C3"/>
    <w:rsid w:val="004E1109"/>
    <w:rsid w:val="004E1AC3"/>
    <w:rsid w:val="004E24D1"/>
    <w:rsid w:val="004E2D74"/>
    <w:rsid w:val="004E5CC3"/>
    <w:rsid w:val="004E7CD6"/>
    <w:rsid w:val="004F279A"/>
    <w:rsid w:val="004F2B30"/>
    <w:rsid w:val="004F6443"/>
    <w:rsid w:val="004F7564"/>
    <w:rsid w:val="00501296"/>
    <w:rsid w:val="00501D38"/>
    <w:rsid w:val="005023C5"/>
    <w:rsid w:val="005027B9"/>
    <w:rsid w:val="00504964"/>
    <w:rsid w:val="00505C4D"/>
    <w:rsid w:val="00506682"/>
    <w:rsid w:val="00506C3C"/>
    <w:rsid w:val="00511BD2"/>
    <w:rsid w:val="00511DF4"/>
    <w:rsid w:val="00512F20"/>
    <w:rsid w:val="005134AF"/>
    <w:rsid w:val="00514669"/>
    <w:rsid w:val="0051680A"/>
    <w:rsid w:val="00517C0F"/>
    <w:rsid w:val="00517DB2"/>
    <w:rsid w:val="00521F70"/>
    <w:rsid w:val="00523B30"/>
    <w:rsid w:val="005254C6"/>
    <w:rsid w:val="005271A1"/>
    <w:rsid w:val="0053003E"/>
    <w:rsid w:val="00534EF9"/>
    <w:rsid w:val="00535513"/>
    <w:rsid w:val="00536095"/>
    <w:rsid w:val="00536B87"/>
    <w:rsid w:val="005407D8"/>
    <w:rsid w:val="00540CE8"/>
    <w:rsid w:val="00542313"/>
    <w:rsid w:val="00543B36"/>
    <w:rsid w:val="00543B98"/>
    <w:rsid w:val="00544391"/>
    <w:rsid w:val="00544AEE"/>
    <w:rsid w:val="0054606E"/>
    <w:rsid w:val="00550B5C"/>
    <w:rsid w:val="005517D7"/>
    <w:rsid w:val="00553ECE"/>
    <w:rsid w:val="005540CE"/>
    <w:rsid w:val="005541BC"/>
    <w:rsid w:val="00555DF6"/>
    <w:rsid w:val="00556EE1"/>
    <w:rsid w:val="00562309"/>
    <w:rsid w:val="0056579D"/>
    <w:rsid w:val="00565E4A"/>
    <w:rsid w:val="005665F7"/>
    <w:rsid w:val="005668ED"/>
    <w:rsid w:val="005668F7"/>
    <w:rsid w:val="005673A1"/>
    <w:rsid w:val="0056767F"/>
    <w:rsid w:val="005703F8"/>
    <w:rsid w:val="0057155E"/>
    <w:rsid w:val="00573991"/>
    <w:rsid w:val="005744C8"/>
    <w:rsid w:val="00575897"/>
    <w:rsid w:val="00576676"/>
    <w:rsid w:val="005768F8"/>
    <w:rsid w:val="0058077B"/>
    <w:rsid w:val="00580826"/>
    <w:rsid w:val="005812EC"/>
    <w:rsid w:val="00584A6D"/>
    <w:rsid w:val="00586026"/>
    <w:rsid w:val="005861E9"/>
    <w:rsid w:val="0058687B"/>
    <w:rsid w:val="0058723E"/>
    <w:rsid w:val="00591149"/>
    <w:rsid w:val="00592093"/>
    <w:rsid w:val="005921DB"/>
    <w:rsid w:val="00594A07"/>
    <w:rsid w:val="00595DBF"/>
    <w:rsid w:val="005A1398"/>
    <w:rsid w:val="005A3C8A"/>
    <w:rsid w:val="005A575C"/>
    <w:rsid w:val="005A5CD5"/>
    <w:rsid w:val="005A641A"/>
    <w:rsid w:val="005A6CFF"/>
    <w:rsid w:val="005A7C55"/>
    <w:rsid w:val="005B2065"/>
    <w:rsid w:val="005B4CE2"/>
    <w:rsid w:val="005B6FF5"/>
    <w:rsid w:val="005C1190"/>
    <w:rsid w:val="005C1D64"/>
    <w:rsid w:val="005C560D"/>
    <w:rsid w:val="005D2E31"/>
    <w:rsid w:val="005D4E2B"/>
    <w:rsid w:val="005D583A"/>
    <w:rsid w:val="005D5BF5"/>
    <w:rsid w:val="005D6FE6"/>
    <w:rsid w:val="005D7511"/>
    <w:rsid w:val="005E1824"/>
    <w:rsid w:val="005E193D"/>
    <w:rsid w:val="005E2085"/>
    <w:rsid w:val="005E4846"/>
    <w:rsid w:val="005E53B9"/>
    <w:rsid w:val="005E5DF7"/>
    <w:rsid w:val="005E6CE7"/>
    <w:rsid w:val="005E7D8A"/>
    <w:rsid w:val="005F358B"/>
    <w:rsid w:val="005F59D8"/>
    <w:rsid w:val="0060305C"/>
    <w:rsid w:val="00605C7B"/>
    <w:rsid w:val="006077BF"/>
    <w:rsid w:val="00610DBF"/>
    <w:rsid w:val="00611A95"/>
    <w:rsid w:val="00611C87"/>
    <w:rsid w:val="006131EB"/>
    <w:rsid w:val="00614CEA"/>
    <w:rsid w:val="00614E84"/>
    <w:rsid w:val="00616CC8"/>
    <w:rsid w:val="00616F98"/>
    <w:rsid w:val="0061734B"/>
    <w:rsid w:val="0062129D"/>
    <w:rsid w:val="00627A09"/>
    <w:rsid w:val="00632519"/>
    <w:rsid w:val="00633D6E"/>
    <w:rsid w:val="00633DAB"/>
    <w:rsid w:val="006355C6"/>
    <w:rsid w:val="00635D09"/>
    <w:rsid w:val="006360BF"/>
    <w:rsid w:val="00637715"/>
    <w:rsid w:val="006379A6"/>
    <w:rsid w:val="006403CD"/>
    <w:rsid w:val="00642DE2"/>
    <w:rsid w:val="00644271"/>
    <w:rsid w:val="00646C73"/>
    <w:rsid w:val="0064786F"/>
    <w:rsid w:val="0065087D"/>
    <w:rsid w:val="0065190D"/>
    <w:rsid w:val="00652D33"/>
    <w:rsid w:val="006542F7"/>
    <w:rsid w:val="00655087"/>
    <w:rsid w:val="0065682F"/>
    <w:rsid w:val="00657A32"/>
    <w:rsid w:val="0066101B"/>
    <w:rsid w:val="00663403"/>
    <w:rsid w:val="00663DFB"/>
    <w:rsid w:val="00666DED"/>
    <w:rsid w:val="00671403"/>
    <w:rsid w:val="00671981"/>
    <w:rsid w:val="00671EE7"/>
    <w:rsid w:val="00677854"/>
    <w:rsid w:val="00680FB1"/>
    <w:rsid w:val="00682350"/>
    <w:rsid w:val="0068346C"/>
    <w:rsid w:val="006840E5"/>
    <w:rsid w:val="0068755A"/>
    <w:rsid w:val="006915BE"/>
    <w:rsid w:val="00691615"/>
    <w:rsid w:val="00691795"/>
    <w:rsid w:val="00693C0D"/>
    <w:rsid w:val="006958F0"/>
    <w:rsid w:val="00695B10"/>
    <w:rsid w:val="006967C8"/>
    <w:rsid w:val="006969D2"/>
    <w:rsid w:val="006A1889"/>
    <w:rsid w:val="006A353D"/>
    <w:rsid w:val="006A7B9E"/>
    <w:rsid w:val="006B08E7"/>
    <w:rsid w:val="006B1B91"/>
    <w:rsid w:val="006B3196"/>
    <w:rsid w:val="006B6624"/>
    <w:rsid w:val="006B7363"/>
    <w:rsid w:val="006B78D8"/>
    <w:rsid w:val="006C0408"/>
    <w:rsid w:val="006C17F7"/>
    <w:rsid w:val="006C1BC0"/>
    <w:rsid w:val="006C210C"/>
    <w:rsid w:val="006C4E1B"/>
    <w:rsid w:val="006C60FA"/>
    <w:rsid w:val="006D170B"/>
    <w:rsid w:val="006D1E7F"/>
    <w:rsid w:val="006D4DD4"/>
    <w:rsid w:val="006D6F87"/>
    <w:rsid w:val="006D7CC1"/>
    <w:rsid w:val="006D7D6D"/>
    <w:rsid w:val="006E0967"/>
    <w:rsid w:val="006E1507"/>
    <w:rsid w:val="006E2EBE"/>
    <w:rsid w:val="006E3E0E"/>
    <w:rsid w:val="006E550D"/>
    <w:rsid w:val="006E6DA9"/>
    <w:rsid w:val="006F16A3"/>
    <w:rsid w:val="006F4CBF"/>
    <w:rsid w:val="006F4F4D"/>
    <w:rsid w:val="006F57B8"/>
    <w:rsid w:val="006F65F9"/>
    <w:rsid w:val="006F71DA"/>
    <w:rsid w:val="00701D1E"/>
    <w:rsid w:val="0070521D"/>
    <w:rsid w:val="00710F05"/>
    <w:rsid w:val="00713DC1"/>
    <w:rsid w:val="00715086"/>
    <w:rsid w:val="007161AA"/>
    <w:rsid w:val="007168AF"/>
    <w:rsid w:val="007211CD"/>
    <w:rsid w:val="00721322"/>
    <w:rsid w:val="00721A48"/>
    <w:rsid w:val="00722815"/>
    <w:rsid w:val="00722B8A"/>
    <w:rsid w:val="00723EF5"/>
    <w:rsid w:val="007240D3"/>
    <w:rsid w:val="00730022"/>
    <w:rsid w:val="00732E3E"/>
    <w:rsid w:val="00733BF8"/>
    <w:rsid w:val="007344CB"/>
    <w:rsid w:val="00735EDC"/>
    <w:rsid w:val="0073620D"/>
    <w:rsid w:val="007378E8"/>
    <w:rsid w:val="00740BBD"/>
    <w:rsid w:val="00740D77"/>
    <w:rsid w:val="007415CD"/>
    <w:rsid w:val="00742745"/>
    <w:rsid w:val="00743121"/>
    <w:rsid w:val="0074497C"/>
    <w:rsid w:val="0074605B"/>
    <w:rsid w:val="0074674D"/>
    <w:rsid w:val="00750254"/>
    <w:rsid w:val="007505E5"/>
    <w:rsid w:val="00751933"/>
    <w:rsid w:val="00753770"/>
    <w:rsid w:val="00753C6A"/>
    <w:rsid w:val="007628C1"/>
    <w:rsid w:val="00762A3A"/>
    <w:rsid w:val="00764169"/>
    <w:rsid w:val="007658D4"/>
    <w:rsid w:val="00765ACA"/>
    <w:rsid w:val="00766706"/>
    <w:rsid w:val="00767241"/>
    <w:rsid w:val="007674D7"/>
    <w:rsid w:val="00770C3F"/>
    <w:rsid w:val="0077189F"/>
    <w:rsid w:val="00771EAE"/>
    <w:rsid w:val="00772A1B"/>
    <w:rsid w:val="00772FB2"/>
    <w:rsid w:val="00773A9C"/>
    <w:rsid w:val="0077403F"/>
    <w:rsid w:val="0077490B"/>
    <w:rsid w:val="00775A3C"/>
    <w:rsid w:val="00775D7A"/>
    <w:rsid w:val="00776D63"/>
    <w:rsid w:val="007810E3"/>
    <w:rsid w:val="00784F4F"/>
    <w:rsid w:val="00790BE0"/>
    <w:rsid w:val="007914EF"/>
    <w:rsid w:val="00791C10"/>
    <w:rsid w:val="0079260D"/>
    <w:rsid w:val="00792767"/>
    <w:rsid w:val="00796676"/>
    <w:rsid w:val="00796AC1"/>
    <w:rsid w:val="0079735F"/>
    <w:rsid w:val="007A1B8C"/>
    <w:rsid w:val="007A27A7"/>
    <w:rsid w:val="007A2CC6"/>
    <w:rsid w:val="007A4747"/>
    <w:rsid w:val="007A4D30"/>
    <w:rsid w:val="007A5EA7"/>
    <w:rsid w:val="007B0E12"/>
    <w:rsid w:val="007B1E8A"/>
    <w:rsid w:val="007B6E2B"/>
    <w:rsid w:val="007B757E"/>
    <w:rsid w:val="007C01DF"/>
    <w:rsid w:val="007C051F"/>
    <w:rsid w:val="007C0AF9"/>
    <w:rsid w:val="007C138A"/>
    <w:rsid w:val="007C38A5"/>
    <w:rsid w:val="007C4186"/>
    <w:rsid w:val="007C439B"/>
    <w:rsid w:val="007C6D4F"/>
    <w:rsid w:val="007D137C"/>
    <w:rsid w:val="007D2516"/>
    <w:rsid w:val="007D55E1"/>
    <w:rsid w:val="007D686A"/>
    <w:rsid w:val="007D73C4"/>
    <w:rsid w:val="007E278D"/>
    <w:rsid w:val="007E29D3"/>
    <w:rsid w:val="007E2FF2"/>
    <w:rsid w:val="007E441E"/>
    <w:rsid w:val="007E47D1"/>
    <w:rsid w:val="007E711F"/>
    <w:rsid w:val="007E7219"/>
    <w:rsid w:val="007E7ACD"/>
    <w:rsid w:val="007F1D94"/>
    <w:rsid w:val="007F4F91"/>
    <w:rsid w:val="007F6342"/>
    <w:rsid w:val="00800FC0"/>
    <w:rsid w:val="008013DD"/>
    <w:rsid w:val="00801E93"/>
    <w:rsid w:val="00804DB2"/>
    <w:rsid w:val="00804E6E"/>
    <w:rsid w:val="00806280"/>
    <w:rsid w:val="008076D4"/>
    <w:rsid w:val="00810544"/>
    <w:rsid w:val="0081267B"/>
    <w:rsid w:val="0081313D"/>
    <w:rsid w:val="0081422B"/>
    <w:rsid w:val="0081430A"/>
    <w:rsid w:val="00815A7D"/>
    <w:rsid w:val="00816CA0"/>
    <w:rsid w:val="008179BF"/>
    <w:rsid w:val="00823212"/>
    <w:rsid w:val="00823A0A"/>
    <w:rsid w:val="00826C86"/>
    <w:rsid w:val="00827BF7"/>
    <w:rsid w:val="00831252"/>
    <w:rsid w:val="00835223"/>
    <w:rsid w:val="0083583B"/>
    <w:rsid w:val="0084224A"/>
    <w:rsid w:val="00842FA5"/>
    <w:rsid w:val="008451D5"/>
    <w:rsid w:val="00845B78"/>
    <w:rsid w:val="00845C78"/>
    <w:rsid w:val="008513D4"/>
    <w:rsid w:val="0085479F"/>
    <w:rsid w:val="00854CE3"/>
    <w:rsid w:val="00855FDE"/>
    <w:rsid w:val="008633F8"/>
    <w:rsid w:val="00863D50"/>
    <w:rsid w:val="00864F17"/>
    <w:rsid w:val="00864F5F"/>
    <w:rsid w:val="00865255"/>
    <w:rsid w:val="00866048"/>
    <w:rsid w:val="008676C5"/>
    <w:rsid w:val="0087580D"/>
    <w:rsid w:val="00876D9E"/>
    <w:rsid w:val="008821B5"/>
    <w:rsid w:val="00882650"/>
    <w:rsid w:val="008826AA"/>
    <w:rsid w:val="00883723"/>
    <w:rsid w:val="00884B05"/>
    <w:rsid w:val="008855FC"/>
    <w:rsid w:val="00885AA1"/>
    <w:rsid w:val="0089192E"/>
    <w:rsid w:val="008919FF"/>
    <w:rsid w:val="00892519"/>
    <w:rsid w:val="008A0B86"/>
    <w:rsid w:val="008A2572"/>
    <w:rsid w:val="008A3E04"/>
    <w:rsid w:val="008A55F3"/>
    <w:rsid w:val="008B3467"/>
    <w:rsid w:val="008B4E17"/>
    <w:rsid w:val="008B59D2"/>
    <w:rsid w:val="008B7618"/>
    <w:rsid w:val="008C2667"/>
    <w:rsid w:val="008C3514"/>
    <w:rsid w:val="008C3524"/>
    <w:rsid w:val="008C3911"/>
    <w:rsid w:val="008C5413"/>
    <w:rsid w:val="008C62A9"/>
    <w:rsid w:val="008C66D1"/>
    <w:rsid w:val="008C7E46"/>
    <w:rsid w:val="008D171B"/>
    <w:rsid w:val="008D2485"/>
    <w:rsid w:val="008D2A59"/>
    <w:rsid w:val="008D3F3F"/>
    <w:rsid w:val="008D4345"/>
    <w:rsid w:val="008D480B"/>
    <w:rsid w:val="008D6AD6"/>
    <w:rsid w:val="008D70F4"/>
    <w:rsid w:val="008E0247"/>
    <w:rsid w:val="008E10BB"/>
    <w:rsid w:val="008E24F9"/>
    <w:rsid w:val="008E2F05"/>
    <w:rsid w:val="008E5280"/>
    <w:rsid w:val="008E61E5"/>
    <w:rsid w:val="008E70DB"/>
    <w:rsid w:val="008E7414"/>
    <w:rsid w:val="008F0C75"/>
    <w:rsid w:val="008F104E"/>
    <w:rsid w:val="008F350E"/>
    <w:rsid w:val="008F7899"/>
    <w:rsid w:val="00901CEA"/>
    <w:rsid w:val="00902422"/>
    <w:rsid w:val="009026B6"/>
    <w:rsid w:val="0090434B"/>
    <w:rsid w:val="0090451F"/>
    <w:rsid w:val="00904E8E"/>
    <w:rsid w:val="0090540F"/>
    <w:rsid w:val="009058B9"/>
    <w:rsid w:val="00906489"/>
    <w:rsid w:val="00906D8F"/>
    <w:rsid w:val="00912CE7"/>
    <w:rsid w:val="00913A9E"/>
    <w:rsid w:val="00913B33"/>
    <w:rsid w:val="009145CF"/>
    <w:rsid w:val="00915FF2"/>
    <w:rsid w:val="00917516"/>
    <w:rsid w:val="00922F82"/>
    <w:rsid w:val="00924AEB"/>
    <w:rsid w:val="00925DEC"/>
    <w:rsid w:val="00927653"/>
    <w:rsid w:val="00927FDA"/>
    <w:rsid w:val="009303CB"/>
    <w:rsid w:val="009335F0"/>
    <w:rsid w:val="00934831"/>
    <w:rsid w:val="00936195"/>
    <w:rsid w:val="0093709D"/>
    <w:rsid w:val="0093726F"/>
    <w:rsid w:val="00943D91"/>
    <w:rsid w:val="00943EB2"/>
    <w:rsid w:val="00945216"/>
    <w:rsid w:val="00946FDE"/>
    <w:rsid w:val="00950A61"/>
    <w:rsid w:val="0095743F"/>
    <w:rsid w:val="009618B8"/>
    <w:rsid w:val="00961C4B"/>
    <w:rsid w:val="00961EDE"/>
    <w:rsid w:val="009642DB"/>
    <w:rsid w:val="00970C92"/>
    <w:rsid w:val="009718D4"/>
    <w:rsid w:val="00977E05"/>
    <w:rsid w:val="009805B8"/>
    <w:rsid w:val="009830B4"/>
    <w:rsid w:val="00983383"/>
    <w:rsid w:val="0098358C"/>
    <w:rsid w:val="00983613"/>
    <w:rsid w:val="00985157"/>
    <w:rsid w:val="009852DF"/>
    <w:rsid w:val="009856FA"/>
    <w:rsid w:val="00985EB6"/>
    <w:rsid w:val="00990C5B"/>
    <w:rsid w:val="00993939"/>
    <w:rsid w:val="00994838"/>
    <w:rsid w:val="009B1391"/>
    <w:rsid w:val="009B4C1E"/>
    <w:rsid w:val="009B7139"/>
    <w:rsid w:val="009B7EA8"/>
    <w:rsid w:val="009C0DED"/>
    <w:rsid w:val="009C2851"/>
    <w:rsid w:val="009C4A59"/>
    <w:rsid w:val="009C5FD4"/>
    <w:rsid w:val="009C604B"/>
    <w:rsid w:val="009C7AB0"/>
    <w:rsid w:val="009D23FB"/>
    <w:rsid w:val="009D5FC6"/>
    <w:rsid w:val="009E0FCA"/>
    <w:rsid w:val="009E1238"/>
    <w:rsid w:val="009E1F61"/>
    <w:rsid w:val="009E21FF"/>
    <w:rsid w:val="009E4B93"/>
    <w:rsid w:val="009E5471"/>
    <w:rsid w:val="009E60B5"/>
    <w:rsid w:val="009E6A14"/>
    <w:rsid w:val="009E77CD"/>
    <w:rsid w:val="009F0BCB"/>
    <w:rsid w:val="009F1520"/>
    <w:rsid w:val="009F2718"/>
    <w:rsid w:val="009F428C"/>
    <w:rsid w:val="009F6847"/>
    <w:rsid w:val="009F7E79"/>
    <w:rsid w:val="00A030D2"/>
    <w:rsid w:val="00A035F6"/>
    <w:rsid w:val="00A04492"/>
    <w:rsid w:val="00A059AD"/>
    <w:rsid w:val="00A06F00"/>
    <w:rsid w:val="00A100C7"/>
    <w:rsid w:val="00A11769"/>
    <w:rsid w:val="00A12B4E"/>
    <w:rsid w:val="00A12EEB"/>
    <w:rsid w:val="00A13130"/>
    <w:rsid w:val="00A131AB"/>
    <w:rsid w:val="00A14360"/>
    <w:rsid w:val="00A14B83"/>
    <w:rsid w:val="00A17307"/>
    <w:rsid w:val="00A22B77"/>
    <w:rsid w:val="00A2419F"/>
    <w:rsid w:val="00A27650"/>
    <w:rsid w:val="00A30391"/>
    <w:rsid w:val="00A314D9"/>
    <w:rsid w:val="00A32D17"/>
    <w:rsid w:val="00A332E3"/>
    <w:rsid w:val="00A41724"/>
    <w:rsid w:val="00A46FBF"/>
    <w:rsid w:val="00A5006B"/>
    <w:rsid w:val="00A50131"/>
    <w:rsid w:val="00A51C9A"/>
    <w:rsid w:val="00A54103"/>
    <w:rsid w:val="00A54551"/>
    <w:rsid w:val="00A56217"/>
    <w:rsid w:val="00A5651D"/>
    <w:rsid w:val="00A56D5B"/>
    <w:rsid w:val="00A57B58"/>
    <w:rsid w:val="00A6267D"/>
    <w:rsid w:val="00A65457"/>
    <w:rsid w:val="00A6735B"/>
    <w:rsid w:val="00A73175"/>
    <w:rsid w:val="00A743C9"/>
    <w:rsid w:val="00A77743"/>
    <w:rsid w:val="00A77938"/>
    <w:rsid w:val="00A824F0"/>
    <w:rsid w:val="00A85B8E"/>
    <w:rsid w:val="00A860E5"/>
    <w:rsid w:val="00A86338"/>
    <w:rsid w:val="00A865B5"/>
    <w:rsid w:val="00A90A6E"/>
    <w:rsid w:val="00A9228E"/>
    <w:rsid w:val="00A9698F"/>
    <w:rsid w:val="00AA02FF"/>
    <w:rsid w:val="00AA09B9"/>
    <w:rsid w:val="00AA2508"/>
    <w:rsid w:val="00AA3EED"/>
    <w:rsid w:val="00AA4207"/>
    <w:rsid w:val="00AA54D8"/>
    <w:rsid w:val="00AA5777"/>
    <w:rsid w:val="00AA6DD9"/>
    <w:rsid w:val="00AB07AB"/>
    <w:rsid w:val="00AB1217"/>
    <w:rsid w:val="00AB14D0"/>
    <w:rsid w:val="00AB3639"/>
    <w:rsid w:val="00AB4016"/>
    <w:rsid w:val="00AB4658"/>
    <w:rsid w:val="00AB4A83"/>
    <w:rsid w:val="00AB7B39"/>
    <w:rsid w:val="00AB7F62"/>
    <w:rsid w:val="00AC1230"/>
    <w:rsid w:val="00AC1A86"/>
    <w:rsid w:val="00AC2151"/>
    <w:rsid w:val="00AC5BC4"/>
    <w:rsid w:val="00AC793E"/>
    <w:rsid w:val="00AD127A"/>
    <w:rsid w:val="00AD1AC2"/>
    <w:rsid w:val="00AD1EF0"/>
    <w:rsid w:val="00AD3276"/>
    <w:rsid w:val="00AD42E3"/>
    <w:rsid w:val="00AE005D"/>
    <w:rsid w:val="00AE07C1"/>
    <w:rsid w:val="00AE0FE0"/>
    <w:rsid w:val="00AE2435"/>
    <w:rsid w:val="00AE28E5"/>
    <w:rsid w:val="00AF0741"/>
    <w:rsid w:val="00AF1F3C"/>
    <w:rsid w:val="00AF22BE"/>
    <w:rsid w:val="00AF46A2"/>
    <w:rsid w:val="00AF6ADE"/>
    <w:rsid w:val="00AF6B7B"/>
    <w:rsid w:val="00B005F5"/>
    <w:rsid w:val="00B04E12"/>
    <w:rsid w:val="00B05061"/>
    <w:rsid w:val="00B07A72"/>
    <w:rsid w:val="00B13343"/>
    <w:rsid w:val="00B13436"/>
    <w:rsid w:val="00B2033A"/>
    <w:rsid w:val="00B22684"/>
    <w:rsid w:val="00B22722"/>
    <w:rsid w:val="00B241A5"/>
    <w:rsid w:val="00B26136"/>
    <w:rsid w:val="00B3001A"/>
    <w:rsid w:val="00B318D9"/>
    <w:rsid w:val="00B329FE"/>
    <w:rsid w:val="00B32F63"/>
    <w:rsid w:val="00B335FD"/>
    <w:rsid w:val="00B34A6C"/>
    <w:rsid w:val="00B40439"/>
    <w:rsid w:val="00B4046E"/>
    <w:rsid w:val="00B43C8F"/>
    <w:rsid w:val="00B43D1A"/>
    <w:rsid w:val="00B45150"/>
    <w:rsid w:val="00B45474"/>
    <w:rsid w:val="00B47CC7"/>
    <w:rsid w:val="00B50CC4"/>
    <w:rsid w:val="00B510AA"/>
    <w:rsid w:val="00B52032"/>
    <w:rsid w:val="00B52F86"/>
    <w:rsid w:val="00B553D7"/>
    <w:rsid w:val="00B567B5"/>
    <w:rsid w:val="00B56852"/>
    <w:rsid w:val="00B56FAD"/>
    <w:rsid w:val="00B6015D"/>
    <w:rsid w:val="00B6255F"/>
    <w:rsid w:val="00B6529A"/>
    <w:rsid w:val="00B65911"/>
    <w:rsid w:val="00B6592E"/>
    <w:rsid w:val="00B67CFB"/>
    <w:rsid w:val="00B67EB7"/>
    <w:rsid w:val="00B74EFE"/>
    <w:rsid w:val="00B75630"/>
    <w:rsid w:val="00B773A4"/>
    <w:rsid w:val="00B8024C"/>
    <w:rsid w:val="00B82AF6"/>
    <w:rsid w:val="00B83A71"/>
    <w:rsid w:val="00B8626D"/>
    <w:rsid w:val="00B86F20"/>
    <w:rsid w:val="00B90EE9"/>
    <w:rsid w:val="00B91454"/>
    <w:rsid w:val="00B91820"/>
    <w:rsid w:val="00B9190D"/>
    <w:rsid w:val="00B91A9D"/>
    <w:rsid w:val="00B94192"/>
    <w:rsid w:val="00B94EF9"/>
    <w:rsid w:val="00B95384"/>
    <w:rsid w:val="00B95A3F"/>
    <w:rsid w:val="00BA0D7E"/>
    <w:rsid w:val="00BA14BB"/>
    <w:rsid w:val="00BA2053"/>
    <w:rsid w:val="00BA2481"/>
    <w:rsid w:val="00BA5E8A"/>
    <w:rsid w:val="00BB0CC1"/>
    <w:rsid w:val="00BB2228"/>
    <w:rsid w:val="00BB3F0F"/>
    <w:rsid w:val="00BB5864"/>
    <w:rsid w:val="00BB73D0"/>
    <w:rsid w:val="00BB7AFF"/>
    <w:rsid w:val="00BC28C4"/>
    <w:rsid w:val="00BC4220"/>
    <w:rsid w:val="00BC685D"/>
    <w:rsid w:val="00BC73A0"/>
    <w:rsid w:val="00BC75E2"/>
    <w:rsid w:val="00BD1171"/>
    <w:rsid w:val="00BD218C"/>
    <w:rsid w:val="00BD4AFB"/>
    <w:rsid w:val="00BD6026"/>
    <w:rsid w:val="00BD6228"/>
    <w:rsid w:val="00BD66B2"/>
    <w:rsid w:val="00BD6874"/>
    <w:rsid w:val="00BD69C6"/>
    <w:rsid w:val="00BD7657"/>
    <w:rsid w:val="00BE0D0D"/>
    <w:rsid w:val="00BE0DE5"/>
    <w:rsid w:val="00BE0F22"/>
    <w:rsid w:val="00BE1035"/>
    <w:rsid w:val="00BE14B3"/>
    <w:rsid w:val="00BE1695"/>
    <w:rsid w:val="00BE4BCF"/>
    <w:rsid w:val="00BE762A"/>
    <w:rsid w:val="00BF03A1"/>
    <w:rsid w:val="00BF0DE0"/>
    <w:rsid w:val="00BF1889"/>
    <w:rsid w:val="00BF1D69"/>
    <w:rsid w:val="00BF21D4"/>
    <w:rsid w:val="00BF2905"/>
    <w:rsid w:val="00BF2BAE"/>
    <w:rsid w:val="00BF2D7E"/>
    <w:rsid w:val="00BF5DC9"/>
    <w:rsid w:val="00BF7A68"/>
    <w:rsid w:val="00C0164C"/>
    <w:rsid w:val="00C02FD0"/>
    <w:rsid w:val="00C03DFD"/>
    <w:rsid w:val="00C0404D"/>
    <w:rsid w:val="00C0558E"/>
    <w:rsid w:val="00C0619E"/>
    <w:rsid w:val="00C06B81"/>
    <w:rsid w:val="00C07364"/>
    <w:rsid w:val="00C103D8"/>
    <w:rsid w:val="00C11AA0"/>
    <w:rsid w:val="00C123CC"/>
    <w:rsid w:val="00C123FA"/>
    <w:rsid w:val="00C144DB"/>
    <w:rsid w:val="00C163D5"/>
    <w:rsid w:val="00C1682C"/>
    <w:rsid w:val="00C1754B"/>
    <w:rsid w:val="00C2081F"/>
    <w:rsid w:val="00C21243"/>
    <w:rsid w:val="00C212C5"/>
    <w:rsid w:val="00C21802"/>
    <w:rsid w:val="00C237EB"/>
    <w:rsid w:val="00C24AF9"/>
    <w:rsid w:val="00C25112"/>
    <w:rsid w:val="00C257C7"/>
    <w:rsid w:val="00C2612A"/>
    <w:rsid w:val="00C26B4C"/>
    <w:rsid w:val="00C30805"/>
    <w:rsid w:val="00C32820"/>
    <w:rsid w:val="00C33667"/>
    <w:rsid w:val="00C345BA"/>
    <w:rsid w:val="00C347B8"/>
    <w:rsid w:val="00C37757"/>
    <w:rsid w:val="00C41FB3"/>
    <w:rsid w:val="00C43380"/>
    <w:rsid w:val="00C435EB"/>
    <w:rsid w:val="00C44669"/>
    <w:rsid w:val="00C4693F"/>
    <w:rsid w:val="00C46E01"/>
    <w:rsid w:val="00C47904"/>
    <w:rsid w:val="00C47B38"/>
    <w:rsid w:val="00C5401C"/>
    <w:rsid w:val="00C573C2"/>
    <w:rsid w:val="00C57A87"/>
    <w:rsid w:val="00C60007"/>
    <w:rsid w:val="00C6480A"/>
    <w:rsid w:val="00C64F20"/>
    <w:rsid w:val="00C65905"/>
    <w:rsid w:val="00C65AB9"/>
    <w:rsid w:val="00C66BF2"/>
    <w:rsid w:val="00C678FA"/>
    <w:rsid w:val="00C67F03"/>
    <w:rsid w:val="00C70F32"/>
    <w:rsid w:val="00C719C7"/>
    <w:rsid w:val="00C72250"/>
    <w:rsid w:val="00C72558"/>
    <w:rsid w:val="00C729DE"/>
    <w:rsid w:val="00C732AE"/>
    <w:rsid w:val="00C73613"/>
    <w:rsid w:val="00C73FFA"/>
    <w:rsid w:val="00C7428A"/>
    <w:rsid w:val="00C7525F"/>
    <w:rsid w:val="00C754CF"/>
    <w:rsid w:val="00C76802"/>
    <w:rsid w:val="00C80F24"/>
    <w:rsid w:val="00C812D3"/>
    <w:rsid w:val="00C83849"/>
    <w:rsid w:val="00C83C28"/>
    <w:rsid w:val="00C84B5A"/>
    <w:rsid w:val="00C877A3"/>
    <w:rsid w:val="00C87A3D"/>
    <w:rsid w:val="00C917FA"/>
    <w:rsid w:val="00C953BC"/>
    <w:rsid w:val="00CA1EE7"/>
    <w:rsid w:val="00CA3032"/>
    <w:rsid w:val="00CA354F"/>
    <w:rsid w:val="00CA358A"/>
    <w:rsid w:val="00CA469F"/>
    <w:rsid w:val="00CA4922"/>
    <w:rsid w:val="00CA6EE2"/>
    <w:rsid w:val="00CB19EF"/>
    <w:rsid w:val="00CB2FA2"/>
    <w:rsid w:val="00CB342E"/>
    <w:rsid w:val="00CB4DCC"/>
    <w:rsid w:val="00CB58CD"/>
    <w:rsid w:val="00CC137D"/>
    <w:rsid w:val="00CC1612"/>
    <w:rsid w:val="00CC2DB4"/>
    <w:rsid w:val="00CC438E"/>
    <w:rsid w:val="00CC561B"/>
    <w:rsid w:val="00CC5A51"/>
    <w:rsid w:val="00CC5B9D"/>
    <w:rsid w:val="00CC6E5C"/>
    <w:rsid w:val="00CD2898"/>
    <w:rsid w:val="00CD390B"/>
    <w:rsid w:val="00CD5F81"/>
    <w:rsid w:val="00CD62A5"/>
    <w:rsid w:val="00CD6FF0"/>
    <w:rsid w:val="00CD708B"/>
    <w:rsid w:val="00CE0324"/>
    <w:rsid w:val="00CE0845"/>
    <w:rsid w:val="00CE58C5"/>
    <w:rsid w:val="00CE7EB7"/>
    <w:rsid w:val="00CF0271"/>
    <w:rsid w:val="00CF2340"/>
    <w:rsid w:val="00CF28A5"/>
    <w:rsid w:val="00CF2B02"/>
    <w:rsid w:val="00CF67AE"/>
    <w:rsid w:val="00D00F88"/>
    <w:rsid w:val="00D01737"/>
    <w:rsid w:val="00D01E6C"/>
    <w:rsid w:val="00D04E3C"/>
    <w:rsid w:val="00D060DD"/>
    <w:rsid w:val="00D07B6E"/>
    <w:rsid w:val="00D14630"/>
    <w:rsid w:val="00D1659B"/>
    <w:rsid w:val="00D16759"/>
    <w:rsid w:val="00D17B9E"/>
    <w:rsid w:val="00D20367"/>
    <w:rsid w:val="00D261CD"/>
    <w:rsid w:val="00D26782"/>
    <w:rsid w:val="00D26964"/>
    <w:rsid w:val="00D2738C"/>
    <w:rsid w:val="00D30595"/>
    <w:rsid w:val="00D30C7E"/>
    <w:rsid w:val="00D30F69"/>
    <w:rsid w:val="00D313EA"/>
    <w:rsid w:val="00D314FD"/>
    <w:rsid w:val="00D32517"/>
    <w:rsid w:val="00D34244"/>
    <w:rsid w:val="00D365D6"/>
    <w:rsid w:val="00D36D12"/>
    <w:rsid w:val="00D40EA4"/>
    <w:rsid w:val="00D422BB"/>
    <w:rsid w:val="00D431EC"/>
    <w:rsid w:val="00D446F5"/>
    <w:rsid w:val="00D52097"/>
    <w:rsid w:val="00D523C7"/>
    <w:rsid w:val="00D53193"/>
    <w:rsid w:val="00D546BD"/>
    <w:rsid w:val="00D54FE6"/>
    <w:rsid w:val="00D5594D"/>
    <w:rsid w:val="00D578D1"/>
    <w:rsid w:val="00D62132"/>
    <w:rsid w:val="00D64344"/>
    <w:rsid w:val="00D657AA"/>
    <w:rsid w:val="00D6739D"/>
    <w:rsid w:val="00D705E7"/>
    <w:rsid w:val="00D73ACA"/>
    <w:rsid w:val="00D768F3"/>
    <w:rsid w:val="00D8287C"/>
    <w:rsid w:val="00D8369A"/>
    <w:rsid w:val="00D90FBA"/>
    <w:rsid w:val="00D927A3"/>
    <w:rsid w:val="00D93E04"/>
    <w:rsid w:val="00D95129"/>
    <w:rsid w:val="00D968F2"/>
    <w:rsid w:val="00DA2FBA"/>
    <w:rsid w:val="00DA5BA2"/>
    <w:rsid w:val="00DA65AF"/>
    <w:rsid w:val="00DB093F"/>
    <w:rsid w:val="00DB2728"/>
    <w:rsid w:val="00DB3A13"/>
    <w:rsid w:val="00DB5572"/>
    <w:rsid w:val="00DB5B39"/>
    <w:rsid w:val="00DB5E1F"/>
    <w:rsid w:val="00DC152D"/>
    <w:rsid w:val="00DC15F1"/>
    <w:rsid w:val="00DC1C8E"/>
    <w:rsid w:val="00DC44A6"/>
    <w:rsid w:val="00DC5AA6"/>
    <w:rsid w:val="00DC6A81"/>
    <w:rsid w:val="00DC7041"/>
    <w:rsid w:val="00DD52E0"/>
    <w:rsid w:val="00DD6989"/>
    <w:rsid w:val="00DD71FC"/>
    <w:rsid w:val="00DE0C33"/>
    <w:rsid w:val="00DE15A2"/>
    <w:rsid w:val="00DE46A8"/>
    <w:rsid w:val="00DE587E"/>
    <w:rsid w:val="00DE7ED3"/>
    <w:rsid w:val="00DF1806"/>
    <w:rsid w:val="00DF1CE8"/>
    <w:rsid w:val="00E0052D"/>
    <w:rsid w:val="00E0151D"/>
    <w:rsid w:val="00E044EC"/>
    <w:rsid w:val="00E04603"/>
    <w:rsid w:val="00E049CD"/>
    <w:rsid w:val="00E06762"/>
    <w:rsid w:val="00E06A0D"/>
    <w:rsid w:val="00E12C1C"/>
    <w:rsid w:val="00E136F6"/>
    <w:rsid w:val="00E15765"/>
    <w:rsid w:val="00E22AAA"/>
    <w:rsid w:val="00E25AB5"/>
    <w:rsid w:val="00E26A04"/>
    <w:rsid w:val="00E27D75"/>
    <w:rsid w:val="00E27E7E"/>
    <w:rsid w:val="00E33458"/>
    <w:rsid w:val="00E35203"/>
    <w:rsid w:val="00E3589D"/>
    <w:rsid w:val="00E371F1"/>
    <w:rsid w:val="00E37E15"/>
    <w:rsid w:val="00E408EA"/>
    <w:rsid w:val="00E40E63"/>
    <w:rsid w:val="00E4178A"/>
    <w:rsid w:val="00E432CD"/>
    <w:rsid w:val="00E4484A"/>
    <w:rsid w:val="00E46DBA"/>
    <w:rsid w:val="00E5155D"/>
    <w:rsid w:val="00E5313F"/>
    <w:rsid w:val="00E546FB"/>
    <w:rsid w:val="00E57DC8"/>
    <w:rsid w:val="00E60247"/>
    <w:rsid w:val="00E60334"/>
    <w:rsid w:val="00E615BC"/>
    <w:rsid w:val="00E63CFC"/>
    <w:rsid w:val="00E655D2"/>
    <w:rsid w:val="00E65F47"/>
    <w:rsid w:val="00E70D09"/>
    <w:rsid w:val="00E7569A"/>
    <w:rsid w:val="00E77677"/>
    <w:rsid w:val="00E800E0"/>
    <w:rsid w:val="00E81E16"/>
    <w:rsid w:val="00E95F24"/>
    <w:rsid w:val="00E97D14"/>
    <w:rsid w:val="00EA2E98"/>
    <w:rsid w:val="00EA333F"/>
    <w:rsid w:val="00EA6D24"/>
    <w:rsid w:val="00EB2099"/>
    <w:rsid w:val="00EB2BEB"/>
    <w:rsid w:val="00EB3E4A"/>
    <w:rsid w:val="00EC1BC9"/>
    <w:rsid w:val="00EC23B9"/>
    <w:rsid w:val="00EC2FFE"/>
    <w:rsid w:val="00EC3C70"/>
    <w:rsid w:val="00EC3CD8"/>
    <w:rsid w:val="00EC4F63"/>
    <w:rsid w:val="00EC75F1"/>
    <w:rsid w:val="00ED20D6"/>
    <w:rsid w:val="00ED20DF"/>
    <w:rsid w:val="00ED271F"/>
    <w:rsid w:val="00ED52D0"/>
    <w:rsid w:val="00ED73A5"/>
    <w:rsid w:val="00ED7B61"/>
    <w:rsid w:val="00EE093F"/>
    <w:rsid w:val="00EE09C2"/>
    <w:rsid w:val="00EE2138"/>
    <w:rsid w:val="00EE40AE"/>
    <w:rsid w:val="00EF0643"/>
    <w:rsid w:val="00EF1CD1"/>
    <w:rsid w:val="00EF2A33"/>
    <w:rsid w:val="00EF2C6B"/>
    <w:rsid w:val="00EF43A1"/>
    <w:rsid w:val="00EF4F7B"/>
    <w:rsid w:val="00EF5868"/>
    <w:rsid w:val="00EF5A42"/>
    <w:rsid w:val="00EF671F"/>
    <w:rsid w:val="00EF7552"/>
    <w:rsid w:val="00F007A5"/>
    <w:rsid w:val="00F01AA1"/>
    <w:rsid w:val="00F01C54"/>
    <w:rsid w:val="00F01E19"/>
    <w:rsid w:val="00F0270C"/>
    <w:rsid w:val="00F03D9F"/>
    <w:rsid w:val="00F048D7"/>
    <w:rsid w:val="00F070AB"/>
    <w:rsid w:val="00F10F45"/>
    <w:rsid w:val="00F1488D"/>
    <w:rsid w:val="00F16210"/>
    <w:rsid w:val="00F16969"/>
    <w:rsid w:val="00F16D93"/>
    <w:rsid w:val="00F21C6D"/>
    <w:rsid w:val="00F232BF"/>
    <w:rsid w:val="00F2427F"/>
    <w:rsid w:val="00F24C78"/>
    <w:rsid w:val="00F262C6"/>
    <w:rsid w:val="00F2726C"/>
    <w:rsid w:val="00F27DCA"/>
    <w:rsid w:val="00F31228"/>
    <w:rsid w:val="00F31357"/>
    <w:rsid w:val="00F32B4D"/>
    <w:rsid w:val="00F33668"/>
    <w:rsid w:val="00F3479C"/>
    <w:rsid w:val="00F372C9"/>
    <w:rsid w:val="00F37568"/>
    <w:rsid w:val="00F376A8"/>
    <w:rsid w:val="00F37EA4"/>
    <w:rsid w:val="00F40BC9"/>
    <w:rsid w:val="00F42F5C"/>
    <w:rsid w:val="00F432DA"/>
    <w:rsid w:val="00F43C74"/>
    <w:rsid w:val="00F46B95"/>
    <w:rsid w:val="00F472D7"/>
    <w:rsid w:val="00F524C3"/>
    <w:rsid w:val="00F54CC8"/>
    <w:rsid w:val="00F579CA"/>
    <w:rsid w:val="00F61EF1"/>
    <w:rsid w:val="00F623ED"/>
    <w:rsid w:val="00F63ECA"/>
    <w:rsid w:val="00F65F13"/>
    <w:rsid w:val="00F6703D"/>
    <w:rsid w:val="00F70AF4"/>
    <w:rsid w:val="00F711D3"/>
    <w:rsid w:val="00F75E7F"/>
    <w:rsid w:val="00F76725"/>
    <w:rsid w:val="00F77682"/>
    <w:rsid w:val="00F779B7"/>
    <w:rsid w:val="00F77FE3"/>
    <w:rsid w:val="00F8102B"/>
    <w:rsid w:val="00F83457"/>
    <w:rsid w:val="00F8421A"/>
    <w:rsid w:val="00F8596F"/>
    <w:rsid w:val="00F913CC"/>
    <w:rsid w:val="00F92062"/>
    <w:rsid w:val="00F9255E"/>
    <w:rsid w:val="00F93E5C"/>
    <w:rsid w:val="00F94548"/>
    <w:rsid w:val="00F96C04"/>
    <w:rsid w:val="00FA115B"/>
    <w:rsid w:val="00FA119F"/>
    <w:rsid w:val="00FA1493"/>
    <w:rsid w:val="00FA1545"/>
    <w:rsid w:val="00FA2640"/>
    <w:rsid w:val="00FA4C6F"/>
    <w:rsid w:val="00FA545B"/>
    <w:rsid w:val="00FA59EE"/>
    <w:rsid w:val="00FA5ECF"/>
    <w:rsid w:val="00FA7C0D"/>
    <w:rsid w:val="00FB38EE"/>
    <w:rsid w:val="00FB6F7E"/>
    <w:rsid w:val="00FC035A"/>
    <w:rsid w:val="00FC0BC6"/>
    <w:rsid w:val="00FC18DC"/>
    <w:rsid w:val="00FC4857"/>
    <w:rsid w:val="00FC5EE7"/>
    <w:rsid w:val="00FC636D"/>
    <w:rsid w:val="00FC705A"/>
    <w:rsid w:val="00FD0B21"/>
    <w:rsid w:val="00FD254E"/>
    <w:rsid w:val="00FD7DB5"/>
    <w:rsid w:val="00FE07F8"/>
    <w:rsid w:val="00FE17ED"/>
    <w:rsid w:val="00FE5E72"/>
    <w:rsid w:val="00FE63D9"/>
    <w:rsid w:val="00FF018D"/>
    <w:rsid w:val="00FF1CEE"/>
    <w:rsid w:val="00FF5166"/>
    <w:rsid w:val="00FF58C3"/>
    <w:rsid w:val="00FF5C16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273CBC"/>
  <w15:chartTrackingRefBased/>
  <w15:docId w15:val="{6C8685F9-BC3C-4EE4-A6E9-F4F0EF5B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nhideWhenUsed/>
    <w:qFormat/>
    <w:rsid w:val="005B4CE2"/>
  </w:style>
  <w:style w:type="paragraph" w:styleId="Heading1">
    <w:name w:val="heading 1"/>
    <w:basedOn w:val="Normal"/>
    <w:next w:val="Normal"/>
    <w:link w:val="Heading1Ch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rganization">
    <w:name w:val="Organization"/>
    <w:basedOn w:val="Normal"/>
    <w:next w:val="ContactInfo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ntactInfo">
    <w:name w:val="Contact Info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TableSpace">
    <w:name w:val="Table Space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FooterChar">
    <w:name w:val="Footer Char"/>
    <w:basedOn w:val="DefaultParagraphFont"/>
    <w:link w:val="Footer"/>
    <w:uiPriority w:val="99"/>
    <w:rPr>
      <w:color w:val="956AAC" w:themeColor="accent5"/>
    </w:rPr>
  </w:style>
  <w:style w:type="paragraph" w:styleId="Title">
    <w:name w:val="Title"/>
    <w:basedOn w:val="Normal"/>
    <w:link w:val="TitleChar"/>
    <w:uiPriority w:val="1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NoSpacing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TableGrid">
    <w:name w:val="Table Grid"/>
    <w:basedOn w:val="Table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styleId="Hyperlink">
    <w:name w:val="Hyperlink"/>
    <w:basedOn w:val="DefaultParagraphFont"/>
    <w:uiPriority w:val="99"/>
    <w:unhideWhenUsed/>
    <w:rsid w:val="00203B81"/>
    <w:rPr>
      <w:color w:val="199BD0" w:themeColor="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E24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60B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0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43C8F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B43C8F"/>
    <w:rPr>
      <w:b/>
      <w:bCs/>
    </w:rPr>
  </w:style>
  <w:style w:type="character" w:styleId="Emphasis">
    <w:name w:val="Emphasis"/>
    <w:basedOn w:val="DefaultParagraphFont"/>
    <w:uiPriority w:val="20"/>
    <w:qFormat/>
    <w:rsid w:val="00743121"/>
    <w:rPr>
      <w:i/>
      <w:iCs/>
    </w:rPr>
  </w:style>
  <w:style w:type="character" w:customStyle="1" w:styleId="aqj">
    <w:name w:val="aqj"/>
    <w:basedOn w:val="DefaultParagraphFont"/>
    <w:rsid w:val="00CD62A5"/>
  </w:style>
  <w:style w:type="character" w:customStyle="1" w:styleId="m3005485809208198488m7762932037415764992msohyperlink">
    <w:name w:val="m_3005485809208198488m7762932037415764992msohyperlink"/>
    <w:basedOn w:val="DefaultParagraphFont"/>
    <w:rsid w:val="00A5006B"/>
  </w:style>
  <w:style w:type="character" w:customStyle="1" w:styleId="il">
    <w:name w:val="il"/>
    <w:basedOn w:val="DefaultParagraphFont"/>
    <w:rsid w:val="00A5006B"/>
  </w:style>
  <w:style w:type="character" w:styleId="CommentReference">
    <w:name w:val="annotation reference"/>
    <w:basedOn w:val="DefaultParagraphFont"/>
    <w:uiPriority w:val="99"/>
    <w:semiHidden/>
    <w:unhideWhenUsed/>
    <w:rsid w:val="00616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F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F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F98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59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569A"/>
    <w:rPr>
      <w:color w:val="956AAC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7C4186"/>
    <w:pPr>
      <w:widowControl w:val="0"/>
      <w:autoSpaceDE w:val="0"/>
      <w:autoSpaceDN w:val="0"/>
      <w:spacing w:before="0" w:after="0" w:line="240" w:lineRule="auto"/>
      <w:ind w:left="0" w:right="0"/>
    </w:pPr>
    <w:rPr>
      <w:rFonts w:ascii="Arial" w:eastAsia="Arial" w:hAnsi="Arial" w:cs="Arial"/>
      <w:color w:val="auto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7C4186"/>
    <w:rPr>
      <w:rFonts w:ascii="Arial" w:eastAsia="Arial" w:hAnsi="Arial" w:cs="Arial"/>
      <w:color w:val="auto"/>
      <w:sz w:val="24"/>
      <w:szCs w:val="24"/>
      <w:lang w:bidi="en-US"/>
    </w:rPr>
  </w:style>
  <w:style w:type="character" w:styleId="UnresolvedMention">
    <w:name w:val="Unresolved Mention"/>
    <w:basedOn w:val="DefaultParagraphFont"/>
    <w:uiPriority w:val="99"/>
    <w:rsid w:val="00AF46A2"/>
    <w:rPr>
      <w:color w:val="605E5C"/>
      <w:shd w:val="clear" w:color="auto" w:fill="E1DFDD"/>
    </w:rPr>
  </w:style>
  <w:style w:type="paragraph" w:customStyle="1" w:styleId="ydpf8aa553cmsonormal">
    <w:name w:val="ydpf8aa553cmsonormal"/>
    <w:basedOn w:val="Normal"/>
    <w:rsid w:val="009618B8"/>
    <w:pPr>
      <w:spacing w:before="100" w:beforeAutospacing="1" w:after="100" w:afterAutospacing="1" w:line="240" w:lineRule="auto"/>
      <w:ind w:left="0" w:right="0"/>
    </w:pPr>
    <w:rPr>
      <w:rFonts w:ascii="Calibri" w:hAnsi="Calibri" w:cs="Calibri"/>
      <w:color w:val="auto"/>
    </w:rPr>
  </w:style>
  <w:style w:type="character" w:customStyle="1" w:styleId="Heading1Char">
    <w:name w:val="Heading 1 Char"/>
    <w:basedOn w:val="DefaultParagraphFont"/>
    <w:link w:val="Heading1"/>
    <w:rsid w:val="00CB4DCC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329FE"/>
    <w:rPr>
      <w:rFonts w:asciiTheme="majorHAnsi" w:eastAsiaTheme="majorEastAsia" w:hAnsiTheme="majorHAnsi" w:cstheme="majorBidi"/>
      <w:b/>
      <w:bCs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9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2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2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3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0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2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9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30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2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9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5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4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6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2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134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7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ie\AppData\Roaming\Microsoft\Templates\Elementary%20school%20newsletter.dotx" TargetMode="External"/></Relationship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8E36C1-8B0F-F643-A56A-D071FBC366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f72c41-31f4-4d40-a6d0-808117dc4d77}" enabled="1" method="Standard" siteId="{be0f980b-dd99-4b19-bd7b-bc71a09b02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Elementary school newsletter</Template>
  <TotalTime>2922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Susie Quigg</dc:creator>
  <cp:keywords/>
  <cp:lastModifiedBy>Yaz Armstrong</cp:lastModifiedBy>
  <cp:revision>48</cp:revision>
  <cp:lastPrinted>2026-02-10T20:25:00Z</cp:lastPrinted>
  <dcterms:created xsi:type="dcterms:W3CDTF">2026-06-08T16:26:00Z</dcterms:created>
  <dcterms:modified xsi:type="dcterms:W3CDTF">2026-06-12T14:37:00Z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